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24F2D" w14:textId="77777777" w:rsidR="008C504E" w:rsidRDefault="008C504E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</w:p>
    <w:p w14:paraId="18D42F8A" w14:textId="77777777" w:rsidR="00126154" w:rsidRDefault="00623BC8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  <w:r w:rsidRPr="00623BC8">
        <w:rPr>
          <w:sz w:val="24"/>
        </w:rPr>
        <w:t>MEMO TO:</w:t>
      </w:r>
      <w:r w:rsidRPr="00623BC8">
        <w:rPr>
          <w:sz w:val="24"/>
        </w:rPr>
        <w:tab/>
      </w:r>
      <w:r w:rsidR="00C824E1">
        <w:rPr>
          <w:sz w:val="24"/>
        </w:rPr>
        <w:t>Jake Marren</w:t>
      </w:r>
    </w:p>
    <w:p w14:paraId="1F3091D5" w14:textId="77777777" w:rsidR="00623BC8" w:rsidRDefault="00126154" w:rsidP="00126154">
      <w:pPr>
        <w:tabs>
          <w:tab w:val="left" w:pos="-360"/>
          <w:tab w:val="left" w:pos="0"/>
        </w:tabs>
        <w:ind w:left="1440" w:hanging="1440"/>
        <w:rPr>
          <w:sz w:val="24"/>
        </w:rPr>
      </w:pPr>
      <w:r>
        <w:rPr>
          <w:sz w:val="24"/>
        </w:rPr>
        <w:tab/>
      </w:r>
      <w:r w:rsidR="00C824E1">
        <w:rPr>
          <w:sz w:val="24"/>
        </w:rPr>
        <w:t>Vermont Public Utility Commission</w:t>
      </w:r>
    </w:p>
    <w:p w14:paraId="255763E9" w14:textId="77777777" w:rsidR="00C824E1" w:rsidRDefault="00126154" w:rsidP="00126154">
      <w:pPr>
        <w:tabs>
          <w:tab w:val="left" w:pos="-360"/>
          <w:tab w:val="left" w:pos="0"/>
        </w:tabs>
        <w:ind w:left="1440" w:hanging="1440"/>
        <w:rPr>
          <w:sz w:val="24"/>
        </w:rPr>
      </w:pPr>
      <w:r>
        <w:rPr>
          <w:sz w:val="24"/>
        </w:rPr>
        <w:tab/>
      </w:r>
      <w:r w:rsidR="00C824E1">
        <w:rPr>
          <w:sz w:val="24"/>
        </w:rPr>
        <w:t>112 State Street</w:t>
      </w:r>
    </w:p>
    <w:p w14:paraId="24A098B8" w14:textId="41EA4EA6" w:rsidR="00126154" w:rsidRPr="00623BC8" w:rsidRDefault="00C824E1" w:rsidP="00126154">
      <w:pPr>
        <w:tabs>
          <w:tab w:val="left" w:pos="-360"/>
          <w:tab w:val="left" w:pos="0"/>
        </w:tabs>
        <w:ind w:left="1440" w:hanging="1440"/>
        <w:rPr>
          <w:sz w:val="24"/>
        </w:rPr>
      </w:pPr>
      <w:r>
        <w:rPr>
          <w:sz w:val="24"/>
        </w:rPr>
        <w:tab/>
        <w:t>Montpelier</w:t>
      </w:r>
      <w:r w:rsidR="006160C2">
        <w:rPr>
          <w:sz w:val="24"/>
        </w:rPr>
        <w:t xml:space="preserve">, </w:t>
      </w:r>
      <w:r>
        <w:rPr>
          <w:sz w:val="24"/>
        </w:rPr>
        <w:t>VT 05602</w:t>
      </w:r>
    </w:p>
    <w:p w14:paraId="400F91BA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outlineLvl w:val="0"/>
        <w:rPr>
          <w:sz w:val="24"/>
        </w:rPr>
      </w:pPr>
    </w:p>
    <w:p w14:paraId="30565FF7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outlineLvl w:val="0"/>
        <w:rPr>
          <w:sz w:val="24"/>
        </w:rPr>
      </w:pPr>
      <w:r w:rsidRPr="00623BC8">
        <w:rPr>
          <w:sz w:val="24"/>
        </w:rPr>
        <w:t>FROM:</w:t>
      </w:r>
      <w:r w:rsidRPr="00623BC8">
        <w:rPr>
          <w:sz w:val="24"/>
        </w:rPr>
        <w:tab/>
      </w:r>
      <w:r w:rsidR="00E71FD4">
        <w:rPr>
          <w:sz w:val="24"/>
        </w:rPr>
        <w:t>Charlene Dindo</w:t>
      </w:r>
      <w:r w:rsidRPr="00623BC8">
        <w:rPr>
          <w:sz w:val="24"/>
        </w:rPr>
        <w:t>, Committee Assistant</w:t>
      </w:r>
    </w:p>
    <w:p w14:paraId="7CAC66EF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  <w:r w:rsidRPr="00623BC8">
        <w:rPr>
          <w:sz w:val="24"/>
        </w:rPr>
        <w:tab/>
        <w:t>Legislative Committee on Administrative Rules</w:t>
      </w:r>
    </w:p>
    <w:p w14:paraId="7CF5E7B7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</w:p>
    <w:p w14:paraId="00C7524B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  <w:r w:rsidRPr="00623BC8">
        <w:rPr>
          <w:sz w:val="24"/>
        </w:rPr>
        <w:t>DATE:</w:t>
      </w:r>
      <w:r w:rsidRPr="00623BC8">
        <w:rPr>
          <w:sz w:val="24"/>
        </w:rPr>
        <w:tab/>
      </w:r>
      <w:r w:rsidR="00C824E1">
        <w:rPr>
          <w:sz w:val="24"/>
        </w:rPr>
        <w:t>January 4, 2024</w:t>
      </w:r>
    </w:p>
    <w:p w14:paraId="79ACAFA1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</w:p>
    <w:p w14:paraId="70DAB005" w14:textId="79FF325B" w:rsidR="00623BC8" w:rsidRPr="00165A79" w:rsidRDefault="00623BC8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b/>
          <w:bCs/>
          <w:sz w:val="24"/>
        </w:rPr>
      </w:pPr>
      <w:r w:rsidRPr="00623BC8">
        <w:rPr>
          <w:sz w:val="24"/>
        </w:rPr>
        <w:t>SUBJECT:</w:t>
      </w:r>
      <w:r w:rsidRPr="00623BC8">
        <w:rPr>
          <w:sz w:val="24"/>
        </w:rPr>
        <w:tab/>
      </w:r>
      <w:r w:rsidR="00C824E1" w:rsidRPr="00165A79">
        <w:rPr>
          <w:b/>
          <w:bCs/>
          <w:sz w:val="24"/>
        </w:rPr>
        <w:t>23-P19</w:t>
      </w:r>
      <w:r w:rsidRPr="00165A79">
        <w:rPr>
          <w:b/>
          <w:bCs/>
          <w:sz w:val="24"/>
        </w:rPr>
        <w:t xml:space="preserve"> </w:t>
      </w:r>
      <w:r w:rsidR="00165A79" w:rsidRPr="00165A79">
        <w:rPr>
          <w:b/>
          <w:bCs/>
          <w:sz w:val="24"/>
        </w:rPr>
        <w:t>–</w:t>
      </w:r>
      <w:r w:rsidRPr="00165A79">
        <w:rPr>
          <w:b/>
          <w:bCs/>
          <w:sz w:val="24"/>
        </w:rPr>
        <w:t xml:space="preserve"> </w:t>
      </w:r>
      <w:r w:rsidR="00C824E1" w:rsidRPr="00165A79">
        <w:rPr>
          <w:b/>
          <w:bCs/>
          <w:sz w:val="24"/>
        </w:rPr>
        <w:t>Vermont Public Utility Commission</w:t>
      </w:r>
      <w:r w:rsidRPr="00165A79">
        <w:rPr>
          <w:b/>
          <w:bCs/>
          <w:sz w:val="24"/>
        </w:rPr>
        <w:t>/</w:t>
      </w:r>
      <w:r w:rsidR="00C824E1" w:rsidRPr="00165A79">
        <w:rPr>
          <w:b/>
          <w:bCs/>
          <w:sz w:val="24"/>
        </w:rPr>
        <w:t xml:space="preserve">5.10 Rule Pertaining to Construction and Operation of Net-Metering Systems (the </w:t>
      </w:r>
      <w:r w:rsidR="00165A79">
        <w:rPr>
          <w:b/>
          <w:bCs/>
          <w:sz w:val="24"/>
        </w:rPr>
        <w:t>“</w:t>
      </w:r>
      <w:r w:rsidR="00C824E1" w:rsidRPr="00165A79">
        <w:rPr>
          <w:b/>
          <w:bCs/>
          <w:sz w:val="24"/>
        </w:rPr>
        <w:t>Net-Metering Rule</w:t>
      </w:r>
      <w:r w:rsidR="00165A79">
        <w:rPr>
          <w:b/>
          <w:bCs/>
          <w:sz w:val="24"/>
        </w:rPr>
        <w:t>”</w:t>
      </w:r>
      <w:r w:rsidR="00C824E1" w:rsidRPr="00165A79">
        <w:rPr>
          <w:b/>
          <w:bCs/>
          <w:sz w:val="24"/>
        </w:rPr>
        <w:t>)</w:t>
      </w:r>
    </w:p>
    <w:p w14:paraId="109F90DA" w14:textId="77777777" w:rsidR="002C408E" w:rsidRDefault="002C408E" w:rsidP="002C408E">
      <w:pPr>
        <w:tabs>
          <w:tab w:val="left" w:pos="360"/>
          <w:tab w:val="left" w:pos="720"/>
          <w:tab w:val="left" w:pos="1440"/>
        </w:tabs>
      </w:pPr>
    </w:p>
    <w:p w14:paraId="5484B75D" w14:textId="77777777" w:rsidR="002C408E" w:rsidRDefault="002C408E" w:rsidP="002C408E">
      <w:pPr>
        <w:tabs>
          <w:tab w:val="left" w:pos="360"/>
          <w:tab w:val="left" w:pos="720"/>
          <w:tab w:val="left" w:pos="1440"/>
        </w:tabs>
      </w:pPr>
    </w:p>
    <w:p w14:paraId="027B3F29" w14:textId="77777777" w:rsidR="002C408E" w:rsidRDefault="002C408E" w:rsidP="002C408E">
      <w:pPr>
        <w:tabs>
          <w:tab w:val="left" w:pos="360"/>
          <w:tab w:val="left" w:pos="720"/>
          <w:tab w:val="left" w:pos="1440"/>
        </w:tabs>
      </w:pPr>
    </w:p>
    <w:p w14:paraId="4D32A93D" w14:textId="0492BED1" w:rsidR="002C408E" w:rsidRDefault="006D2771" w:rsidP="002C408E">
      <w:pPr>
        <w:pStyle w:val="BlockText"/>
        <w:tabs>
          <w:tab w:val="clear" w:pos="2520"/>
          <w:tab w:val="clear" w:pos="3600"/>
          <w:tab w:val="left" w:pos="1440"/>
        </w:tabs>
        <w:ind w:left="0" w:right="0"/>
      </w:pPr>
      <w:r>
        <w:t>The Legislative Committee on Administrative Rules considered the above-mentioned rule at its meeting on</w:t>
      </w:r>
      <w:r w:rsidR="002C408E">
        <w:t xml:space="preserve"> </w:t>
      </w:r>
      <w:r w:rsidR="00C824E1">
        <w:t>January 4, 2024</w:t>
      </w:r>
      <w:r w:rsidR="002C408E">
        <w:t>.</w:t>
      </w:r>
      <w:r w:rsidR="00165A79">
        <w:t xml:space="preserve"> </w:t>
      </w:r>
      <w:r>
        <w:t xml:space="preserve"> The </w:t>
      </w:r>
      <w:r w:rsidR="00165A79">
        <w:t>C</w:t>
      </w:r>
      <w:r>
        <w:t>ommittee approved the rule.  If technical or typographical modifications to the rule are necessary, the</w:t>
      </w:r>
      <w:r w:rsidR="00071D0B">
        <w:t xml:space="preserve"> </w:t>
      </w:r>
      <w:r w:rsidR="00C824E1">
        <w:t>Vermont Public Utility Commission</w:t>
      </w:r>
      <w:r>
        <w:t xml:space="preserve"> is authorized, pursuant to Sec. 4(i) of the </w:t>
      </w:r>
      <w:r w:rsidR="00165A79">
        <w:t>C</w:t>
      </w:r>
      <w:r>
        <w:t xml:space="preserve">ommittee’s </w:t>
      </w:r>
      <w:r w:rsidR="00165A79">
        <w:t>R</w:t>
      </w:r>
      <w:r>
        <w:t>ules</w:t>
      </w:r>
      <w:r w:rsidR="00165A79">
        <w:t xml:space="preserve"> of Procedure</w:t>
      </w:r>
      <w:r>
        <w:t>, to make these modifications.</w:t>
      </w:r>
    </w:p>
    <w:p w14:paraId="4F4FCAED" w14:textId="77777777" w:rsidR="006D2771" w:rsidRDefault="006D2771" w:rsidP="002C408E">
      <w:pPr>
        <w:tabs>
          <w:tab w:val="left" w:pos="360"/>
          <w:tab w:val="left" w:pos="720"/>
          <w:tab w:val="left" w:pos="1440"/>
        </w:tabs>
      </w:pPr>
    </w:p>
    <w:p w14:paraId="4328C3AF" w14:textId="0CAEFCB8" w:rsidR="002C408E" w:rsidRPr="002C408E" w:rsidRDefault="002C408E" w:rsidP="002C408E">
      <w:pPr>
        <w:tabs>
          <w:tab w:val="left" w:pos="360"/>
          <w:tab w:val="left" w:pos="720"/>
          <w:tab w:val="left" w:pos="1440"/>
        </w:tabs>
        <w:outlineLvl w:val="0"/>
        <w:rPr>
          <w:sz w:val="24"/>
          <w:szCs w:val="24"/>
        </w:rPr>
      </w:pPr>
      <w:r w:rsidRPr="002C408E">
        <w:rPr>
          <w:sz w:val="24"/>
          <w:szCs w:val="24"/>
        </w:rPr>
        <w:t>The procedure for filing an adopted rule can be found in 3 V.S.A</w:t>
      </w:r>
      <w:r w:rsidR="00165A79">
        <w:rPr>
          <w:sz w:val="24"/>
          <w:szCs w:val="24"/>
        </w:rPr>
        <w:t>.</w:t>
      </w:r>
      <w:r w:rsidRPr="002C408E">
        <w:rPr>
          <w:sz w:val="24"/>
          <w:szCs w:val="24"/>
        </w:rPr>
        <w:t xml:space="preserve"> § 843.</w:t>
      </w:r>
    </w:p>
    <w:p w14:paraId="0DE7E565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spacing w:line="480" w:lineRule="auto"/>
        <w:rPr>
          <w:sz w:val="24"/>
        </w:rPr>
      </w:pPr>
    </w:p>
    <w:p w14:paraId="14581ED9" w14:textId="77777777" w:rsidR="007D334E" w:rsidRDefault="00623BC8" w:rsidP="002C408E">
      <w:pPr>
        <w:tabs>
          <w:tab w:val="left" w:pos="-360"/>
          <w:tab w:val="left" w:pos="0"/>
          <w:tab w:val="left" w:pos="1260"/>
          <w:tab w:val="left" w:pos="2880"/>
        </w:tabs>
        <w:rPr>
          <w:sz w:val="24"/>
        </w:rPr>
      </w:pPr>
      <w:r w:rsidRPr="00623BC8">
        <w:rPr>
          <w:sz w:val="24"/>
        </w:rPr>
        <w:t>cc:  Louise Corliss, APA Clerk, Office of the Secretary of State</w:t>
      </w:r>
    </w:p>
    <w:sectPr w:rsidR="007D334E" w:rsidSect="006711D0">
      <w:headerReference w:type="default" r:id="rId7"/>
      <w:footerReference w:type="even" r:id="rId8"/>
      <w:footerReference w:type="default" r:id="rId9"/>
      <w:footerReference w:type="first" r:id="rId10"/>
      <w:pgSz w:w="12240" w:h="15840" w:code="1"/>
      <w:pgMar w:top="720" w:right="1440" w:bottom="100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1AD16" w14:textId="77777777" w:rsidR="00C824E1" w:rsidRDefault="00C824E1">
      <w:r>
        <w:separator/>
      </w:r>
    </w:p>
  </w:endnote>
  <w:endnote w:type="continuationSeparator" w:id="0">
    <w:p w14:paraId="3D515F90" w14:textId="77777777" w:rsidR="00C824E1" w:rsidRDefault="00C82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77639" w14:textId="0BCC4209" w:rsidR="00C665D4" w:rsidRPr="009614F6" w:rsidRDefault="009614F6" w:rsidP="009614F6">
    <w:pPr>
      <w:pStyle w:val="Footer"/>
      <w:spacing w:before="120"/>
      <w:jc w:val="right"/>
      <w:rPr>
        <w:sz w:val="16"/>
      </w:rPr>
    </w:pPr>
    <w:r>
      <w:rPr>
        <w:sz w:val="16"/>
      </w:rPr>
      <w:t>VT LEG #373518 v.1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56609" w14:textId="3A682D86" w:rsidR="00C665D4" w:rsidRPr="009614F6" w:rsidRDefault="009614F6" w:rsidP="009614F6">
    <w:pPr>
      <w:pStyle w:val="Footer"/>
      <w:spacing w:before="120"/>
      <w:jc w:val="right"/>
      <w:rPr>
        <w:sz w:val="16"/>
      </w:rPr>
    </w:pPr>
    <w:r>
      <w:rPr>
        <w:sz w:val="16"/>
      </w:rPr>
      <w:t>VT LEG #373518 v.1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FD60D" w14:textId="31C17744" w:rsidR="00C665D4" w:rsidRPr="009614F6" w:rsidRDefault="009614F6" w:rsidP="009614F6">
    <w:pPr>
      <w:pStyle w:val="Footer"/>
      <w:spacing w:before="120"/>
      <w:jc w:val="right"/>
      <w:rPr>
        <w:sz w:val="16"/>
      </w:rPr>
    </w:pPr>
    <w:r>
      <w:rPr>
        <w:sz w:val="16"/>
      </w:rPr>
      <w:t>VT LEG #373518 v.1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E4E68" w14:textId="77777777" w:rsidR="00C824E1" w:rsidRDefault="00C824E1">
      <w:r>
        <w:separator/>
      </w:r>
    </w:p>
  </w:footnote>
  <w:footnote w:type="continuationSeparator" w:id="0">
    <w:p w14:paraId="1932EAA4" w14:textId="77777777" w:rsidR="00C824E1" w:rsidRDefault="00C824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800" w:type="dxa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012"/>
      <w:gridCol w:w="2777"/>
      <w:gridCol w:w="4011"/>
    </w:tblGrid>
    <w:tr w:rsidR="000F3A0A" w14:paraId="22C26314" w14:textId="77777777" w:rsidTr="008C504E">
      <w:trPr>
        <w:cantSplit/>
        <w:trHeight w:val="105"/>
        <w:jc w:val="center"/>
      </w:trPr>
      <w:tc>
        <w:tcPr>
          <w:tcW w:w="3744" w:type="dxa"/>
          <w:vMerge w:val="restart"/>
        </w:tcPr>
        <w:p w14:paraId="2CE94B97" w14:textId="77777777" w:rsidR="00C824E1" w:rsidRDefault="00C824E1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c/o LEGISLATIVE OPERATIONS</w:t>
          </w:r>
        </w:p>
        <w:p w14:paraId="0D05AC10" w14:textId="77777777" w:rsidR="00C824E1" w:rsidRDefault="00C824E1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115 STATE STREET</w:t>
          </w:r>
        </w:p>
        <w:p w14:paraId="2DA68AE0" w14:textId="77777777" w:rsidR="00C824E1" w:rsidRDefault="00C824E1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MONTPELIER, VT   05633-5301</w:t>
          </w:r>
        </w:p>
        <w:p w14:paraId="692A7B87" w14:textId="77777777" w:rsidR="00C824E1" w:rsidRDefault="00C824E1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</w:p>
        <w:p w14:paraId="1DD1E72D" w14:textId="77777777" w:rsidR="000F3A0A" w:rsidRDefault="00C824E1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Mark A. MacDonald, Vice Chair</w:t>
          </w:r>
        </w:p>
        <w:p w14:paraId="189E69DD" w14:textId="77777777" w:rsidR="00C824E1" w:rsidRDefault="00C824E1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Christopher Bray</w:t>
          </w:r>
        </w:p>
        <w:p w14:paraId="105005D3" w14:textId="77777777" w:rsidR="00C824E1" w:rsidRDefault="00C824E1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Virginia "Ginny" Lyons</w:t>
          </w:r>
        </w:p>
        <w:p w14:paraId="68FC2E84" w14:textId="77777777" w:rsidR="00C824E1" w:rsidRDefault="00C824E1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David Weeks</w:t>
          </w:r>
        </w:p>
        <w:p w14:paraId="2D916701" w14:textId="77777777" w:rsidR="00C824E1" w:rsidRDefault="00C824E1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</w:p>
      </w:tc>
      <w:tc>
        <w:tcPr>
          <w:tcW w:w="2592" w:type="dxa"/>
        </w:tcPr>
        <w:p w14:paraId="3E295E2A" w14:textId="77777777" w:rsidR="000F3A0A" w:rsidRDefault="000F3A0A" w:rsidP="008C504E">
          <w:pPr>
            <w:pStyle w:val="Title"/>
            <w:rPr>
              <w:rFonts w:ascii="Arial" w:hAnsi="Arial"/>
              <w:b w:val="0"/>
              <w:noProof/>
              <w:sz w:val="16"/>
            </w:rPr>
          </w:pPr>
          <w:r>
            <w:rPr>
              <w:rFonts w:ascii="Arial" w:hAnsi="Arial"/>
              <w:b w:val="0"/>
              <w:noProof/>
              <w:sz w:val="16"/>
            </w:rPr>
            <w:drawing>
              <wp:inline distT="0" distB="0" distL="0" distR="0" wp14:anchorId="27B943D8" wp14:editId="096C7F20">
                <wp:extent cx="713232" cy="832104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vtcoat.w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8321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40E5210" w14:textId="77777777" w:rsidR="000F3A0A" w:rsidRDefault="000F3A0A" w:rsidP="008C504E">
          <w:pPr>
            <w:pStyle w:val="Title"/>
            <w:rPr>
              <w:rFonts w:ascii="Arial" w:hAnsi="Arial"/>
              <w:b w:val="0"/>
              <w:sz w:val="16"/>
            </w:rPr>
          </w:pPr>
        </w:p>
      </w:tc>
      <w:tc>
        <w:tcPr>
          <w:tcW w:w="3744" w:type="dxa"/>
          <w:vMerge w:val="restart"/>
        </w:tcPr>
        <w:p w14:paraId="446F23BA" w14:textId="77777777" w:rsidR="00C824E1" w:rsidRDefault="00C824E1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 xml:space="preserve">Tel:  (802) 828-2231 </w:t>
          </w:r>
        </w:p>
        <w:p w14:paraId="76BA7055" w14:textId="77777777" w:rsidR="00C824E1" w:rsidRDefault="00C824E1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</w:p>
        <w:p w14:paraId="69745DF2" w14:textId="77777777" w:rsidR="00C824E1" w:rsidRDefault="00C824E1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</w:p>
        <w:p w14:paraId="3044EA80" w14:textId="77777777" w:rsidR="000F3A0A" w:rsidRDefault="00C824E1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Trevor Squirrell, Chair</w:t>
          </w:r>
        </w:p>
        <w:p w14:paraId="5EE50551" w14:textId="77777777" w:rsidR="00C824E1" w:rsidRDefault="00C824E1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Seth Bongartz</w:t>
          </w:r>
        </w:p>
        <w:p w14:paraId="1309E5F2" w14:textId="77777777" w:rsidR="00C824E1" w:rsidRDefault="00C824E1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Mark Higley</w:t>
          </w:r>
        </w:p>
        <w:p w14:paraId="7DC72F81" w14:textId="77777777" w:rsidR="00C824E1" w:rsidRDefault="00C824E1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Carol Ode</w:t>
          </w:r>
        </w:p>
        <w:p w14:paraId="5D7669B6" w14:textId="77777777" w:rsidR="00C824E1" w:rsidRDefault="00C824E1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</w:p>
      </w:tc>
    </w:tr>
    <w:tr w:rsidR="000F3A0A" w14:paraId="245F6035" w14:textId="77777777" w:rsidTr="008C504E">
      <w:trPr>
        <w:cantSplit/>
        <w:trHeight w:val="105"/>
        <w:jc w:val="center"/>
      </w:trPr>
      <w:tc>
        <w:tcPr>
          <w:tcW w:w="3744" w:type="dxa"/>
          <w:vMerge/>
        </w:tcPr>
        <w:p w14:paraId="165FC8B1" w14:textId="77777777" w:rsidR="000F3A0A" w:rsidRDefault="000F3A0A" w:rsidP="007275BF">
          <w:pPr>
            <w:pStyle w:val="Title"/>
            <w:ind w:right="-720"/>
            <w:jc w:val="left"/>
            <w:rPr>
              <w:rFonts w:ascii="Arial" w:hAnsi="Arial"/>
              <w:b w:val="0"/>
              <w:sz w:val="18"/>
            </w:rPr>
          </w:pPr>
        </w:p>
      </w:tc>
      <w:tc>
        <w:tcPr>
          <w:tcW w:w="2592" w:type="dxa"/>
        </w:tcPr>
        <w:p w14:paraId="73A2DA48" w14:textId="77777777" w:rsidR="000F3A0A" w:rsidRDefault="000F3A0A" w:rsidP="008C504E">
          <w:pPr>
            <w:pStyle w:val="Title"/>
            <w:ind w:firstLine="90"/>
            <w:rPr>
              <w:rFonts w:ascii="Arial" w:hAnsi="Arial"/>
              <w:b w:val="0"/>
              <w:sz w:val="18"/>
            </w:rPr>
          </w:pPr>
          <w:r>
            <w:rPr>
              <w:rFonts w:ascii="Arial" w:hAnsi="Arial"/>
              <w:caps/>
              <w:smallCaps w:val="0"/>
              <w:sz w:val="22"/>
            </w:rPr>
            <w:t>STATE OF VERMONT</w:t>
          </w:r>
        </w:p>
      </w:tc>
      <w:tc>
        <w:tcPr>
          <w:tcW w:w="3744" w:type="dxa"/>
          <w:vMerge/>
        </w:tcPr>
        <w:p w14:paraId="499CEDE6" w14:textId="77777777" w:rsidR="000F3A0A" w:rsidRDefault="000F3A0A" w:rsidP="007275BF">
          <w:pPr>
            <w:pStyle w:val="Title"/>
            <w:jc w:val="right"/>
            <w:rPr>
              <w:rFonts w:ascii="Arial" w:hAnsi="Arial"/>
              <w:b w:val="0"/>
              <w:sz w:val="16"/>
            </w:rPr>
          </w:pPr>
        </w:p>
      </w:tc>
    </w:tr>
  </w:tbl>
  <w:p w14:paraId="79FA87F3" w14:textId="77777777" w:rsidR="00126154" w:rsidRPr="000F3A0A" w:rsidRDefault="00C824E1" w:rsidP="008C504E">
    <w:pPr>
      <w:pStyle w:val="Header"/>
      <w:spacing w:before="240" w:after="240"/>
      <w:ind w:firstLine="187"/>
      <w:jc w:val="center"/>
    </w:pPr>
    <w:r>
      <w:rPr>
        <w:sz w:val="28"/>
        <w:szCs w:val="28"/>
      </w:rPr>
      <w:t>Legislative Committee on Administrative Rules (LCAR)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4E1"/>
    <w:rsid w:val="00026C50"/>
    <w:rsid w:val="00033A0A"/>
    <w:rsid w:val="00050466"/>
    <w:rsid w:val="00071D0B"/>
    <w:rsid w:val="00077696"/>
    <w:rsid w:val="0009535C"/>
    <w:rsid w:val="000F3A0A"/>
    <w:rsid w:val="001224F8"/>
    <w:rsid w:val="001225BF"/>
    <w:rsid w:val="00126154"/>
    <w:rsid w:val="001347AD"/>
    <w:rsid w:val="00152A49"/>
    <w:rsid w:val="00156A5F"/>
    <w:rsid w:val="001639D3"/>
    <w:rsid w:val="00165A79"/>
    <w:rsid w:val="00167A1D"/>
    <w:rsid w:val="001702C7"/>
    <w:rsid w:val="001A4FEF"/>
    <w:rsid w:val="001D3911"/>
    <w:rsid w:val="002030A7"/>
    <w:rsid w:val="002036DF"/>
    <w:rsid w:val="002040FF"/>
    <w:rsid w:val="00215953"/>
    <w:rsid w:val="00217F59"/>
    <w:rsid w:val="00246F5B"/>
    <w:rsid w:val="002A2F77"/>
    <w:rsid w:val="002A5D46"/>
    <w:rsid w:val="002C408E"/>
    <w:rsid w:val="00316B23"/>
    <w:rsid w:val="00317220"/>
    <w:rsid w:val="003516FF"/>
    <w:rsid w:val="0035430B"/>
    <w:rsid w:val="00383C78"/>
    <w:rsid w:val="0038696E"/>
    <w:rsid w:val="00396AFC"/>
    <w:rsid w:val="003B483A"/>
    <w:rsid w:val="003E2EF9"/>
    <w:rsid w:val="00425F39"/>
    <w:rsid w:val="00430C6E"/>
    <w:rsid w:val="0046046E"/>
    <w:rsid w:val="00467703"/>
    <w:rsid w:val="00477623"/>
    <w:rsid w:val="00485CD9"/>
    <w:rsid w:val="004B5A69"/>
    <w:rsid w:val="004D176C"/>
    <w:rsid w:val="004F2E5C"/>
    <w:rsid w:val="004F5FA3"/>
    <w:rsid w:val="0050127D"/>
    <w:rsid w:val="005447F8"/>
    <w:rsid w:val="00566E00"/>
    <w:rsid w:val="005F21E5"/>
    <w:rsid w:val="006104F9"/>
    <w:rsid w:val="006160C2"/>
    <w:rsid w:val="00623BC8"/>
    <w:rsid w:val="006711D0"/>
    <w:rsid w:val="00684F00"/>
    <w:rsid w:val="006A1F58"/>
    <w:rsid w:val="006A2A5B"/>
    <w:rsid w:val="006A6C02"/>
    <w:rsid w:val="006D2771"/>
    <w:rsid w:val="006F055B"/>
    <w:rsid w:val="006F1CDA"/>
    <w:rsid w:val="00700700"/>
    <w:rsid w:val="00713FA0"/>
    <w:rsid w:val="00715E79"/>
    <w:rsid w:val="007C4724"/>
    <w:rsid w:val="007D334E"/>
    <w:rsid w:val="00801668"/>
    <w:rsid w:val="00856BBF"/>
    <w:rsid w:val="008C316C"/>
    <w:rsid w:val="008C504E"/>
    <w:rsid w:val="008D5C18"/>
    <w:rsid w:val="00904C62"/>
    <w:rsid w:val="009079D7"/>
    <w:rsid w:val="0092122B"/>
    <w:rsid w:val="0092429E"/>
    <w:rsid w:val="00927E2D"/>
    <w:rsid w:val="00942110"/>
    <w:rsid w:val="009614F6"/>
    <w:rsid w:val="009B2E43"/>
    <w:rsid w:val="009B7847"/>
    <w:rsid w:val="00A02401"/>
    <w:rsid w:val="00A03BA0"/>
    <w:rsid w:val="00A22003"/>
    <w:rsid w:val="00A2223D"/>
    <w:rsid w:val="00A746E9"/>
    <w:rsid w:val="00A92F7E"/>
    <w:rsid w:val="00A9605F"/>
    <w:rsid w:val="00AB6251"/>
    <w:rsid w:val="00AB769C"/>
    <w:rsid w:val="00AC00DD"/>
    <w:rsid w:val="00AC0DBF"/>
    <w:rsid w:val="00B13066"/>
    <w:rsid w:val="00B32F9E"/>
    <w:rsid w:val="00B410E8"/>
    <w:rsid w:val="00B60C67"/>
    <w:rsid w:val="00BA379E"/>
    <w:rsid w:val="00BC189E"/>
    <w:rsid w:val="00C57B23"/>
    <w:rsid w:val="00C665D4"/>
    <w:rsid w:val="00C824E1"/>
    <w:rsid w:val="00C86C4C"/>
    <w:rsid w:val="00CE3256"/>
    <w:rsid w:val="00D11AF6"/>
    <w:rsid w:val="00D459CF"/>
    <w:rsid w:val="00D662C4"/>
    <w:rsid w:val="00D856E4"/>
    <w:rsid w:val="00D90A23"/>
    <w:rsid w:val="00DA427E"/>
    <w:rsid w:val="00DC2F45"/>
    <w:rsid w:val="00DD1BEE"/>
    <w:rsid w:val="00DE444D"/>
    <w:rsid w:val="00E100AA"/>
    <w:rsid w:val="00E102C7"/>
    <w:rsid w:val="00E64FF0"/>
    <w:rsid w:val="00E71FD4"/>
    <w:rsid w:val="00EB029C"/>
    <w:rsid w:val="00EB7354"/>
    <w:rsid w:val="00EC35B6"/>
    <w:rsid w:val="00ED0615"/>
    <w:rsid w:val="00F11E6F"/>
    <w:rsid w:val="00F336D9"/>
    <w:rsid w:val="00F5142D"/>
    <w:rsid w:val="00F6186A"/>
    <w:rsid w:val="00F633DA"/>
    <w:rsid w:val="00F64C64"/>
    <w:rsid w:val="00F81E0D"/>
    <w:rsid w:val="00F8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660C84"/>
  <w15:docId w15:val="{A446F150-7FE6-409A-AA20-856F2505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link w:val="TitleChar"/>
    <w:qFormat/>
    <w:pPr>
      <w:jc w:val="center"/>
    </w:pPr>
    <w:rPr>
      <w:b/>
      <w:smallCaps/>
      <w:sz w:val="24"/>
    </w:rPr>
  </w:style>
  <w:style w:type="paragraph" w:styleId="BlockText">
    <w:name w:val="Block Text"/>
    <w:basedOn w:val="Normal"/>
    <w:rsid w:val="002C408E"/>
    <w:pPr>
      <w:widowControl w:val="0"/>
      <w:tabs>
        <w:tab w:val="left" w:pos="360"/>
        <w:tab w:val="left" w:pos="720"/>
        <w:tab w:val="left" w:pos="2520"/>
        <w:tab w:val="left" w:pos="3600"/>
      </w:tabs>
      <w:ind w:left="1080" w:right="360"/>
    </w:pPr>
    <w:rPr>
      <w:snapToGrid w:val="0"/>
      <w:sz w:val="24"/>
    </w:rPr>
  </w:style>
  <w:style w:type="character" w:customStyle="1" w:styleId="HeaderChar">
    <w:name w:val="Header Char"/>
    <w:basedOn w:val="DefaultParagraphFont"/>
    <w:link w:val="Header"/>
    <w:rsid w:val="00DC2F45"/>
  </w:style>
  <w:style w:type="character" w:customStyle="1" w:styleId="TitleChar">
    <w:name w:val="Title Char"/>
    <w:basedOn w:val="DefaultParagraphFont"/>
    <w:link w:val="Title"/>
    <w:rsid w:val="00DC2F45"/>
    <w:rPr>
      <w:b/>
      <w:smallCaps/>
      <w:sz w:val="24"/>
    </w:rPr>
  </w:style>
  <w:style w:type="paragraph" w:styleId="BalloonText">
    <w:name w:val="Balloon Text"/>
    <w:basedOn w:val="Normal"/>
    <w:link w:val="BalloonTextChar"/>
    <w:rsid w:val="00DC2F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C2F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vtlcfs1\office%202016\Templates\LCAR\APPROVE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6C72E-91CB-4FF4-92EE-30A893648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APPROVED.dotm</Template>
  <TotalTime>3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HOUSE ACTION</vt:lpstr>
    </vt:vector>
  </TitlesOfParts>
  <Company>Vermont Legislative Council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HOUSE ACTION</dc:title>
  <dc:creator>Charlene Dindo</dc:creator>
  <cp:lastModifiedBy>Anthea DexterCooper</cp:lastModifiedBy>
  <cp:revision>6</cp:revision>
  <cp:lastPrinted>1999-12-16T19:58:00Z</cp:lastPrinted>
  <dcterms:created xsi:type="dcterms:W3CDTF">2024-01-04T14:52:00Z</dcterms:created>
  <dcterms:modified xsi:type="dcterms:W3CDTF">2024-01-05T03:14:00Z</dcterms:modified>
</cp:coreProperties>
</file>