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8817" w14:textId="77777777" w:rsidR="009E768E" w:rsidRPr="003B6A29" w:rsidRDefault="00271411">
      <w:pPr>
        <w:rPr>
          <w:rFonts w:cstheme="minorHAnsi"/>
        </w:rPr>
      </w:pPr>
      <w:r w:rsidRPr="003B6A29">
        <w:rPr>
          <w:rFonts w:cstheme="minorHAnsi"/>
        </w:rPr>
        <w:t>August 17, 2021</w:t>
      </w:r>
    </w:p>
    <w:p w14:paraId="3DCFCF3E" w14:textId="77777777" w:rsidR="00271411" w:rsidRPr="003B6A29" w:rsidRDefault="00271411">
      <w:pPr>
        <w:rPr>
          <w:rFonts w:cstheme="minorHAnsi"/>
        </w:rPr>
      </w:pPr>
    </w:p>
    <w:p w14:paraId="684E6526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Holly R. Anderson, Clerk</w:t>
      </w:r>
    </w:p>
    <w:p w14:paraId="228B44AA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Vermont Public Utility Commission</w:t>
      </w:r>
    </w:p>
    <w:p w14:paraId="53D5E9C6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112 State Street – 4</w:t>
      </w:r>
      <w:r w:rsidRPr="003B6A29">
        <w:rPr>
          <w:rFonts w:cstheme="minorHAnsi"/>
          <w:vertAlign w:val="superscript"/>
        </w:rPr>
        <w:t>th</w:t>
      </w:r>
      <w:r w:rsidRPr="003B6A29">
        <w:rPr>
          <w:rFonts w:cstheme="minorHAnsi"/>
        </w:rPr>
        <w:t xml:space="preserve"> Floor</w:t>
      </w:r>
    </w:p>
    <w:p w14:paraId="50763DBA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Montpelier, VT 05620-2701</w:t>
      </w:r>
    </w:p>
    <w:p w14:paraId="632AD884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7DC138E2" w14:textId="4B684762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 xml:space="preserve">Re: </w:t>
      </w:r>
      <w:r w:rsidR="00B95FE2" w:rsidRPr="003B6A29">
        <w:rPr>
          <w:rFonts w:cstheme="minorHAnsi"/>
        </w:rPr>
        <w:t xml:space="preserve">Rule 19-0855 Request for Participation and Presentation at August 24, 2021 </w:t>
      </w:r>
      <w:r w:rsidRPr="003B6A29">
        <w:rPr>
          <w:rFonts w:cstheme="minorHAnsi"/>
        </w:rPr>
        <w:t xml:space="preserve">Workshop </w:t>
      </w:r>
    </w:p>
    <w:p w14:paraId="78B03CBF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1C1754F7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Dear Ms. Anderson:</w:t>
      </w:r>
    </w:p>
    <w:p w14:paraId="462338A9" w14:textId="77777777" w:rsidR="0010516C" w:rsidRPr="003B6A29" w:rsidRDefault="0010516C" w:rsidP="00271411">
      <w:pPr>
        <w:spacing w:after="0"/>
        <w:rPr>
          <w:rFonts w:cstheme="minorHAnsi"/>
        </w:rPr>
      </w:pPr>
    </w:p>
    <w:p w14:paraId="1022EB39" w14:textId="24A44964" w:rsidR="00B95FE2" w:rsidRPr="003B6A29" w:rsidRDefault="00B95FE2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On July 1, 2021</w:t>
      </w:r>
      <w:r w:rsidR="00EE3E89" w:rsidRPr="003B6A29">
        <w:rPr>
          <w:rFonts w:cstheme="minorHAnsi"/>
        </w:rPr>
        <w:t>,</w:t>
      </w:r>
      <w:r w:rsidRPr="003B6A29">
        <w:rPr>
          <w:rFonts w:cstheme="minorHAnsi"/>
        </w:rPr>
        <w:t xml:space="preserve"> the Notice of Workshops and Request for Comments were ordered by the </w:t>
      </w:r>
      <w:r w:rsidR="00271411" w:rsidRPr="003B6A29">
        <w:rPr>
          <w:rFonts w:cstheme="minorHAnsi"/>
        </w:rPr>
        <w:t xml:space="preserve">Public Utility Commission </w:t>
      </w:r>
      <w:r w:rsidRPr="003B6A29">
        <w:rPr>
          <w:rFonts w:cstheme="minorHAnsi"/>
        </w:rPr>
        <w:t xml:space="preserve">(“Commission”) whereby the workshops will review potential changes to Rule 5.100.  </w:t>
      </w:r>
    </w:p>
    <w:p w14:paraId="50417652" w14:textId="4DA045E3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 xml:space="preserve">Renewable Energy Vermont (“REV”) requests approximately 15 minutes at the </w:t>
      </w:r>
      <w:r w:rsidR="00A34C1C" w:rsidRPr="003B6A29">
        <w:rPr>
          <w:rFonts w:cstheme="minorHAnsi"/>
        </w:rPr>
        <w:t xml:space="preserve">August 24, 2021 </w:t>
      </w:r>
      <w:r w:rsidR="00A34C1C" w:rsidRPr="003B6A29">
        <w:rPr>
          <w:rStyle w:val="fontstyle01"/>
          <w:rFonts w:asciiTheme="minorHAnsi" w:hAnsiTheme="minorHAnsi" w:cstheme="minorHAnsi"/>
          <w:sz w:val="22"/>
          <w:szCs w:val="22"/>
        </w:rPr>
        <w:t>Certificate of Public Good (“CPG”) Application Process Workshop</w:t>
      </w:r>
      <w:r w:rsidR="00A34C1C" w:rsidRPr="003B6A29">
        <w:rPr>
          <w:rFonts w:cstheme="minorHAnsi"/>
        </w:rPr>
        <w:t xml:space="preserve"> </w:t>
      </w:r>
      <w:r w:rsidRPr="003B6A29">
        <w:rPr>
          <w:rFonts w:cstheme="minorHAnsi"/>
        </w:rPr>
        <w:t>to present on this topic. Specifically, REV proposes to present</w:t>
      </w:r>
      <w:r w:rsidR="00A34C1C" w:rsidRPr="003B6A29">
        <w:rPr>
          <w:rFonts w:cstheme="minorHAnsi"/>
        </w:rPr>
        <w:t xml:space="preserve"> </w:t>
      </w:r>
      <w:r w:rsidR="00B95FE2" w:rsidRPr="003B6A29">
        <w:rPr>
          <w:rFonts w:cstheme="minorHAnsi"/>
        </w:rPr>
        <w:t>g</w:t>
      </w:r>
      <w:r w:rsidRPr="003B6A29">
        <w:rPr>
          <w:rFonts w:cstheme="minorHAnsi"/>
        </w:rPr>
        <w:t xml:space="preserve">eneral recommendations to the </w:t>
      </w:r>
      <w:r w:rsidR="00B95FE2" w:rsidRPr="003B6A29">
        <w:rPr>
          <w:rFonts w:cstheme="minorHAnsi"/>
        </w:rPr>
        <w:t xml:space="preserve">Rule 5.100 </w:t>
      </w:r>
      <w:r w:rsidRPr="003B6A29">
        <w:rPr>
          <w:rFonts w:cstheme="minorHAnsi"/>
        </w:rPr>
        <w:t xml:space="preserve">application process and administrative </w:t>
      </w:r>
      <w:r w:rsidR="00B95FE2" w:rsidRPr="003B6A29">
        <w:rPr>
          <w:rFonts w:cstheme="minorHAnsi"/>
        </w:rPr>
        <w:t>matters and</w:t>
      </w:r>
      <w:r w:rsidRPr="003B6A29">
        <w:rPr>
          <w:rFonts w:cstheme="minorHAnsi"/>
        </w:rPr>
        <w:t xml:space="preserve"> </w:t>
      </w:r>
      <w:r w:rsidR="00B95FE2" w:rsidRPr="003B6A29">
        <w:rPr>
          <w:rFonts w:cstheme="minorHAnsi"/>
        </w:rPr>
        <w:t>to d</w:t>
      </w:r>
      <w:r w:rsidRPr="003B6A29">
        <w:rPr>
          <w:rFonts w:cstheme="minorHAnsi"/>
        </w:rPr>
        <w:t xml:space="preserve">iscuss forest clearing in the context of </w:t>
      </w:r>
      <w:r w:rsidR="00B95FE2" w:rsidRPr="003B6A29">
        <w:rPr>
          <w:rFonts w:cstheme="minorHAnsi"/>
        </w:rPr>
        <w:t xml:space="preserve">net metering </w:t>
      </w:r>
      <w:r w:rsidRPr="003B6A29">
        <w:rPr>
          <w:rFonts w:cstheme="minorHAnsi"/>
        </w:rPr>
        <w:t xml:space="preserve">applications and Vermont. The following REV members </w:t>
      </w:r>
      <w:r w:rsidR="00B95FE2" w:rsidRPr="003B6A29">
        <w:rPr>
          <w:rFonts w:cstheme="minorHAnsi"/>
        </w:rPr>
        <w:t xml:space="preserve">will present </w:t>
      </w:r>
      <w:r w:rsidR="0010516C" w:rsidRPr="003B6A29">
        <w:rPr>
          <w:rFonts w:cstheme="minorHAnsi"/>
        </w:rPr>
        <w:t xml:space="preserve">during this time </w:t>
      </w:r>
      <w:r w:rsidR="00B95FE2" w:rsidRPr="003B6A29">
        <w:rPr>
          <w:rFonts w:cstheme="minorHAnsi"/>
        </w:rPr>
        <w:t>period</w:t>
      </w:r>
      <w:r w:rsidR="0010516C" w:rsidRPr="003B6A29">
        <w:rPr>
          <w:rFonts w:cstheme="minorHAnsi"/>
        </w:rPr>
        <w:t xml:space="preserve">: </w:t>
      </w:r>
      <w:r w:rsidRPr="003B6A29">
        <w:rPr>
          <w:rFonts w:cstheme="minorHAnsi"/>
        </w:rPr>
        <w:t>Martha Staskus (Norwich Solar</w:t>
      </w:r>
      <w:r w:rsidR="0010516C" w:rsidRPr="003B6A29">
        <w:rPr>
          <w:rFonts w:cstheme="minorHAnsi"/>
        </w:rPr>
        <w:t xml:space="preserve"> Technologies</w:t>
      </w:r>
      <w:r w:rsidRPr="003B6A29">
        <w:rPr>
          <w:rFonts w:cstheme="minorHAnsi"/>
        </w:rPr>
        <w:t>), Thomas Hand (</w:t>
      </w:r>
      <w:r w:rsidR="0010516C" w:rsidRPr="003B6A29">
        <w:rPr>
          <w:rFonts w:cstheme="minorHAnsi"/>
        </w:rPr>
        <w:t>MHG Solar</w:t>
      </w:r>
      <w:r w:rsidRPr="003B6A29">
        <w:rPr>
          <w:rFonts w:cstheme="minorHAnsi"/>
        </w:rPr>
        <w:t>), and Eric Phaneuf (Aegi</w:t>
      </w:r>
      <w:r w:rsidR="0010516C" w:rsidRPr="003B6A29">
        <w:rPr>
          <w:rFonts w:cstheme="minorHAnsi"/>
        </w:rPr>
        <w:t>s Renewable Energy</w:t>
      </w:r>
      <w:r w:rsidRPr="003B6A29">
        <w:rPr>
          <w:rFonts w:cstheme="minorHAnsi"/>
        </w:rPr>
        <w:t>)</w:t>
      </w:r>
      <w:r w:rsidR="0010516C" w:rsidRPr="003B6A29">
        <w:rPr>
          <w:rFonts w:cstheme="minorHAnsi"/>
        </w:rPr>
        <w:t>.</w:t>
      </w:r>
    </w:p>
    <w:p w14:paraId="7A651A34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13AB24BF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Respectfully submitted,</w:t>
      </w:r>
    </w:p>
    <w:p w14:paraId="27AD5D93" w14:textId="77777777" w:rsidR="0010516C" w:rsidRPr="003B6A29" w:rsidRDefault="0010516C" w:rsidP="00271411">
      <w:pPr>
        <w:spacing w:after="0"/>
        <w:rPr>
          <w:rFonts w:cstheme="minorHAnsi"/>
        </w:rPr>
      </w:pPr>
    </w:p>
    <w:p w14:paraId="40EB8DFE" w14:textId="77777777" w:rsidR="0010516C" w:rsidRPr="003B6A29" w:rsidRDefault="00271411" w:rsidP="00271411">
      <w:pPr>
        <w:spacing w:after="0"/>
        <w:rPr>
          <w:rFonts w:cstheme="minorHAnsi"/>
          <w:u w:val="single"/>
        </w:rPr>
      </w:pPr>
      <w:r w:rsidRPr="003B6A29">
        <w:rPr>
          <w:rFonts w:cstheme="minorHAnsi"/>
          <w:u w:val="single"/>
        </w:rPr>
        <w:t xml:space="preserve">/s/ </w:t>
      </w:r>
      <w:r w:rsidR="0010516C" w:rsidRPr="003B6A29">
        <w:rPr>
          <w:rFonts w:cstheme="minorHAnsi"/>
          <w:u w:val="single"/>
        </w:rPr>
        <w:t>Kit Price</w:t>
      </w:r>
    </w:p>
    <w:p w14:paraId="27B32EF4" w14:textId="77777777" w:rsidR="00271411" w:rsidRPr="003B6A29" w:rsidRDefault="0010516C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Kit Price</w:t>
      </w:r>
    </w:p>
    <w:p w14:paraId="201D0CC7" w14:textId="77777777" w:rsidR="00271411" w:rsidRPr="003B6A29" w:rsidRDefault="0010516C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Operations Manager</w:t>
      </w:r>
    </w:p>
    <w:p w14:paraId="157FE25F" w14:textId="77777777" w:rsidR="009E768E" w:rsidRPr="003B6A29" w:rsidRDefault="0010516C" w:rsidP="0010516C">
      <w:pPr>
        <w:spacing w:after="0"/>
        <w:rPr>
          <w:rFonts w:cstheme="minorHAnsi"/>
        </w:rPr>
      </w:pPr>
      <w:r w:rsidRPr="003B6A29">
        <w:rPr>
          <w:rFonts w:cstheme="minorHAnsi"/>
        </w:rPr>
        <w:t>Renewable Energy Vermont</w:t>
      </w:r>
    </w:p>
    <w:p w14:paraId="661C1334" w14:textId="77777777" w:rsidR="0010516C" w:rsidRDefault="0010516C" w:rsidP="0010516C">
      <w:pPr>
        <w:spacing w:after="0"/>
      </w:pPr>
    </w:p>
    <w:sectPr w:rsidR="001051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80B35" w14:textId="77777777" w:rsidR="008B20E0" w:rsidRDefault="008B20E0" w:rsidP="009E5633">
      <w:pPr>
        <w:spacing w:after="0" w:line="240" w:lineRule="auto"/>
      </w:pPr>
      <w:r>
        <w:separator/>
      </w:r>
    </w:p>
  </w:endnote>
  <w:endnote w:type="continuationSeparator" w:id="0">
    <w:p w14:paraId="380DD6A0" w14:textId="77777777" w:rsidR="008B20E0" w:rsidRDefault="008B20E0" w:rsidP="009E5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E71E9" w14:textId="77777777" w:rsidR="0045797B" w:rsidRDefault="004579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BC5C1" w14:textId="77777777" w:rsidR="00A7044F" w:rsidRDefault="00BD2584" w:rsidP="009E5633">
    <w:pPr>
      <w:pStyle w:val="Footer"/>
      <w:jc w:val="center"/>
      <w:rPr>
        <w:sz w:val="20"/>
        <w:szCs w:val="20"/>
      </w:rPr>
    </w:pPr>
    <w:r>
      <w:rPr>
        <w:sz w:val="20"/>
        <w:szCs w:val="20"/>
      </w:rPr>
      <w:t xml:space="preserve">Renewable Energy Vermont </w:t>
    </w:r>
    <w:r w:rsidR="009E5633" w:rsidRPr="006B0255">
      <w:rPr>
        <w:sz w:val="20"/>
        <w:szCs w:val="20"/>
      </w:rPr>
      <w:t xml:space="preserve"> </w:t>
    </w:r>
    <w:r w:rsidR="00A7044F">
      <w:rPr>
        <w:sz w:val="20"/>
        <w:szCs w:val="20"/>
      </w:rPr>
      <w:sym w:font="Wingdings" w:char="F077"/>
    </w:r>
    <w:r w:rsidR="0045797B">
      <w:rPr>
        <w:sz w:val="20"/>
        <w:szCs w:val="20"/>
      </w:rPr>
      <w:t xml:space="preserve"> 33 Court Street</w:t>
    </w:r>
    <w:r w:rsidR="00A7044F">
      <w:rPr>
        <w:sz w:val="20"/>
        <w:szCs w:val="20"/>
      </w:rPr>
      <w:t xml:space="preserve">, Montpelier, VT 05601 </w:t>
    </w:r>
    <w:r w:rsidR="00A7044F">
      <w:rPr>
        <w:sz w:val="20"/>
        <w:szCs w:val="20"/>
      </w:rPr>
      <w:sym w:font="Wingdings" w:char="F077"/>
    </w:r>
    <w:r w:rsidR="009E5633" w:rsidRPr="006B0255">
      <w:rPr>
        <w:sz w:val="20"/>
        <w:szCs w:val="20"/>
      </w:rPr>
      <w:t xml:space="preserve"> (802) 229-0099 </w:t>
    </w:r>
    <w:r w:rsidR="00A7044F">
      <w:rPr>
        <w:sz w:val="20"/>
        <w:szCs w:val="20"/>
      </w:rPr>
      <w:sym w:font="Wingdings" w:char="F077"/>
    </w:r>
    <w:r w:rsidR="00A7044F">
      <w:rPr>
        <w:sz w:val="20"/>
        <w:szCs w:val="20"/>
      </w:rPr>
      <w:t xml:space="preserve"> info@revermont.org</w:t>
    </w:r>
  </w:p>
  <w:p w14:paraId="068E3F6E" w14:textId="77777777" w:rsidR="009E5633" w:rsidRDefault="009E5633" w:rsidP="009E5633">
    <w:pPr>
      <w:pStyle w:val="Footer"/>
      <w:jc w:val="center"/>
    </w:pPr>
    <w:r w:rsidRPr="006B0255">
      <w:rPr>
        <w:sz w:val="20"/>
        <w:szCs w:val="20"/>
      </w:rPr>
      <w:t xml:space="preserve"> www.revermont.org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D4E2F" w14:textId="77777777" w:rsidR="0045797B" w:rsidRDefault="00457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616C5" w14:textId="77777777" w:rsidR="008B20E0" w:rsidRDefault="008B20E0" w:rsidP="009E5633">
      <w:pPr>
        <w:spacing w:after="0" w:line="240" w:lineRule="auto"/>
      </w:pPr>
      <w:r>
        <w:separator/>
      </w:r>
    </w:p>
  </w:footnote>
  <w:footnote w:type="continuationSeparator" w:id="0">
    <w:p w14:paraId="61CE89A7" w14:textId="77777777" w:rsidR="008B20E0" w:rsidRDefault="008B20E0" w:rsidP="009E5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ABD7" w14:textId="77777777" w:rsidR="0045797B" w:rsidRDefault="004579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E1B9" w14:textId="77777777" w:rsidR="009E5633" w:rsidRDefault="009E5633">
    <w:pPr>
      <w:pStyle w:val="Header"/>
    </w:pPr>
    <w:r w:rsidRPr="00AE5324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3D121F9" wp14:editId="1911261A">
          <wp:simplePos x="0" y="0"/>
          <wp:positionH relativeFrom="page">
            <wp:posOffset>6419850</wp:posOffset>
          </wp:positionH>
          <wp:positionV relativeFrom="page">
            <wp:posOffset>314325</wp:posOffset>
          </wp:positionV>
          <wp:extent cx="1020445" cy="1011555"/>
          <wp:effectExtent l="0" t="0" r="8255" b="0"/>
          <wp:wrapSquare wrapText="bothSides"/>
          <wp:docPr id="1" name="Picture 0" descr="REV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V 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0445" cy="1011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14C8" w14:textId="77777777" w:rsidR="0045797B" w:rsidRDefault="004579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411"/>
    <w:rsid w:val="000007E0"/>
    <w:rsid w:val="00000F34"/>
    <w:rsid w:val="00002AA0"/>
    <w:rsid w:val="0001125B"/>
    <w:rsid w:val="0001162E"/>
    <w:rsid w:val="00013463"/>
    <w:rsid w:val="0001359C"/>
    <w:rsid w:val="000141A5"/>
    <w:rsid w:val="00014FDD"/>
    <w:rsid w:val="000158F7"/>
    <w:rsid w:val="00017744"/>
    <w:rsid w:val="00017BB0"/>
    <w:rsid w:val="00022848"/>
    <w:rsid w:val="000275F8"/>
    <w:rsid w:val="00030841"/>
    <w:rsid w:val="00031F86"/>
    <w:rsid w:val="000329BA"/>
    <w:rsid w:val="000360EE"/>
    <w:rsid w:val="0004016D"/>
    <w:rsid w:val="000421BB"/>
    <w:rsid w:val="00045DA9"/>
    <w:rsid w:val="0004600A"/>
    <w:rsid w:val="00046B3A"/>
    <w:rsid w:val="00051175"/>
    <w:rsid w:val="0005458E"/>
    <w:rsid w:val="00054CCF"/>
    <w:rsid w:val="00055FD0"/>
    <w:rsid w:val="00065AA3"/>
    <w:rsid w:val="00065C43"/>
    <w:rsid w:val="000666FB"/>
    <w:rsid w:val="00066EFA"/>
    <w:rsid w:val="00067EF5"/>
    <w:rsid w:val="00070D86"/>
    <w:rsid w:val="0007164A"/>
    <w:rsid w:val="00075D56"/>
    <w:rsid w:val="00080163"/>
    <w:rsid w:val="0008176D"/>
    <w:rsid w:val="0008302F"/>
    <w:rsid w:val="000843CF"/>
    <w:rsid w:val="0008509E"/>
    <w:rsid w:val="000850E5"/>
    <w:rsid w:val="000867C1"/>
    <w:rsid w:val="00086AD5"/>
    <w:rsid w:val="0009215A"/>
    <w:rsid w:val="00092C88"/>
    <w:rsid w:val="00095587"/>
    <w:rsid w:val="000963B6"/>
    <w:rsid w:val="000967EC"/>
    <w:rsid w:val="00097A57"/>
    <w:rsid w:val="00097B7B"/>
    <w:rsid w:val="000A0571"/>
    <w:rsid w:val="000A0AAD"/>
    <w:rsid w:val="000A12B7"/>
    <w:rsid w:val="000A2560"/>
    <w:rsid w:val="000A2640"/>
    <w:rsid w:val="000A554D"/>
    <w:rsid w:val="000A6C18"/>
    <w:rsid w:val="000A7404"/>
    <w:rsid w:val="000A7848"/>
    <w:rsid w:val="000A7E78"/>
    <w:rsid w:val="000B0592"/>
    <w:rsid w:val="000B1765"/>
    <w:rsid w:val="000B19C3"/>
    <w:rsid w:val="000B1F4D"/>
    <w:rsid w:val="000B306C"/>
    <w:rsid w:val="000B3EE4"/>
    <w:rsid w:val="000B53CC"/>
    <w:rsid w:val="000B74B1"/>
    <w:rsid w:val="000C02F4"/>
    <w:rsid w:val="000C0F14"/>
    <w:rsid w:val="000C3D4A"/>
    <w:rsid w:val="000C5843"/>
    <w:rsid w:val="000C6EEE"/>
    <w:rsid w:val="000D145D"/>
    <w:rsid w:val="000D1A29"/>
    <w:rsid w:val="000D6F82"/>
    <w:rsid w:val="000E16A0"/>
    <w:rsid w:val="000E30DC"/>
    <w:rsid w:val="000E31E9"/>
    <w:rsid w:val="000E474B"/>
    <w:rsid w:val="000E4A07"/>
    <w:rsid w:val="000E5A6F"/>
    <w:rsid w:val="000F0D4F"/>
    <w:rsid w:val="000F1A03"/>
    <w:rsid w:val="000F309F"/>
    <w:rsid w:val="000F3C4A"/>
    <w:rsid w:val="000F54AC"/>
    <w:rsid w:val="000F591C"/>
    <w:rsid w:val="000F6A22"/>
    <w:rsid w:val="000F7923"/>
    <w:rsid w:val="00102D98"/>
    <w:rsid w:val="00104C53"/>
    <w:rsid w:val="0010516C"/>
    <w:rsid w:val="001128F3"/>
    <w:rsid w:val="001130EF"/>
    <w:rsid w:val="00116174"/>
    <w:rsid w:val="00116925"/>
    <w:rsid w:val="00117229"/>
    <w:rsid w:val="00117C87"/>
    <w:rsid w:val="00120B18"/>
    <w:rsid w:val="00120E8F"/>
    <w:rsid w:val="001221A8"/>
    <w:rsid w:val="00123A0D"/>
    <w:rsid w:val="00127420"/>
    <w:rsid w:val="00130955"/>
    <w:rsid w:val="00133EB0"/>
    <w:rsid w:val="00134B9F"/>
    <w:rsid w:val="00135BE5"/>
    <w:rsid w:val="00140542"/>
    <w:rsid w:val="0014090B"/>
    <w:rsid w:val="00151A30"/>
    <w:rsid w:val="00161229"/>
    <w:rsid w:val="0016500F"/>
    <w:rsid w:val="001654E3"/>
    <w:rsid w:val="00165D81"/>
    <w:rsid w:val="001672FE"/>
    <w:rsid w:val="001718F5"/>
    <w:rsid w:val="00171C10"/>
    <w:rsid w:val="001724F8"/>
    <w:rsid w:val="001733AD"/>
    <w:rsid w:val="00174010"/>
    <w:rsid w:val="00174C19"/>
    <w:rsid w:val="00180F6A"/>
    <w:rsid w:val="00181012"/>
    <w:rsid w:val="001821D3"/>
    <w:rsid w:val="00184F03"/>
    <w:rsid w:val="00186644"/>
    <w:rsid w:val="00187626"/>
    <w:rsid w:val="0019137D"/>
    <w:rsid w:val="001923ED"/>
    <w:rsid w:val="00194B1C"/>
    <w:rsid w:val="00197EFE"/>
    <w:rsid w:val="001A3D31"/>
    <w:rsid w:val="001B1E2C"/>
    <w:rsid w:val="001B2034"/>
    <w:rsid w:val="001B33C9"/>
    <w:rsid w:val="001C4100"/>
    <w:rsid w:val="001C607A"/>
    <w:rsid w:val="001C68E9"/>
    <w:rsid w:val="001D1930"/>
    <w:rsid w:val="001D1C0D"/>
    <w:rsid w:val="001D4BEB"/>
    <w:rsid w:val="001D5CE4"/>
    <w:rsid w:val="001D6DEA"/>
    <w:rsid w:val="001D7147"/>
    <w:rsid w:val="001E19E8"/>
    <w:rsid w:val="001E51F8"/>
    <w:rsid w:val="001F1894"/>
    <w:rsid w:val="001F1C89"/>
    <w:rsid w:val="001F2BBF"/>
    <w:rsid w:val="001F34CC"/>
    <w:rsid w:val="001F7B7D"/>
    <w:rsid w:val="0020063E"/>
    <w:rsid w:val="00203751"/>
    <w:rsid w:val="002038C4"/>
    <w:rsid w:val="0020523E"/>
    <w:rsid w:val="00221F5B"/>
    <w:rsid w:val="002224B1"/>
    <w:rsid w:val="00222927"/>
    <w:rsid w:val="00225C31"/>
    <w:rsid w:val="00227C0B"/>
    <w:rsid w:val="0023115E"/>
    <w:rsid w:val="00232606"/>
    <w:rsid w:val="00232E9E"/>
    <w:rsid w:val="002343B5"/>
    <w:rsid w:val="0023460B"/>
    <w:rsid w:val="002363E3"/>
    <w:rsid w:val="0023712D"/>
    <w:rsid w:val="00237175"/>
    <w:rsid w:val="002413E6"/>
    <w:rsid w:val="00241AF9"/>
    <w:rsid w:val="0024390E"/>
    <w:rsid w:val="0024470C"/>
    <w:rsid w:val="00245144"/>
    <w:rsid w:val="002475E9"/>
    <w:rsid w:val="00252944"/>
    <w:rsid w:val="00253BA2"/>
    <w:rsid w:val="00254B08"/>
    <w:rsid w:val="00257B2B"/>
    <w:rsid w:val="00261B1A"/>
    <w:rsid w:val="00264962"/>
    <w:rsid w:val="002655BF"/>
    <w:rsid w:val="00270361"/>
    <w:rsid w:val="00271411"/>
    <w:rsid w:val="002714AC"/>
    <w:rsid w:val="00271759"/>
    <w:rsid w:val="0027259B"/>
    <w:rsid w:val="00273DD3"/>
    <w:rsid w:val="00277192"/>
    <w:rsid w:val="00277209"/>
    <w:rsid w:val="002775C9"/>
    <w:rsid w:val="00280167"/>
    <w:rsid w:val="002862FD"/>
    <w:rsid w:val="002872FA"/>
    <w:rsid w:val="00287DBE"/>
    <w:rsid w:val="00287F77"/>
    <w:rsid w:val="00295EB8"/>
    <w:rsid w:val="002965F2"/>
    <w:rsid w:val="00296DE2"/>
    <w:rsid w:val="0029729F"/>
    <w:rsid w:val="00297B7F"/>
    <w:rsid w:val="002A0C2B"/>
    <w:rsid w:val="002A182E"/>
    <w:rsid w:val="002A2C98"/>
    <w:rsid w:val="002A311F"/>
    <w:rsid w:val="002A47C4"/>
    <w:rsid w:val="002A564D"/>
    <w:rsid w:val="002B0359"/>
    <w:rsid w:val="002B0B0A"/>
    <w:rsid w:val="002B0D33"/>
    <w:rsid w:val="002B3664"/>
    <w:rsid w:val="002B55CB"/>
    <w:rsid w:val="002C00B4"/>
    <w:rsid w:val="002C08C7"/>
    <w:rsid w:val="002C5C47"/>
    <w:rsid w:val="002C6532"/>
    <w:rsid w:val="002D3A4D"/>
    <w:rsid w:val="002D72D0"/>
    <w:rsid w:val="002E1523"/>
    <w:rsid w:val="002E2C00"/>
    <w:rsid w:val="002E69BD"/>
    <w:rsid w:val="002E71D9"/>
    <w:rsid w:val="002F1FB9"/>
    <w:rsid w:val="002F209B"/>
    <w:rsid w:val="002F3E2F"/>
    <w:rsid w:val="002F62FA"/>
    <w:rsid w:val="002F7015"/>
    <w:rsid w:val="002F76B1"/>
    <w:rsid w:val="00300523"/>
    <w:rsid w:val="00306B56"/>
    <w:rsid w:val="00310D6D"/>
    <w:rsid w:val="00312288"/>
    <w:rsid w:val="00320557"/>
    <w:rsid w:val="0032164F"/>
    <w:rsid w:val="00321A0C"/>
    <w:rsid w:val="00324835"/>
    <w:rsid w:val="003256F4"/>
    <w:rsid w:val="00325DD8"/>
    <w:rsid w:val="00326254"/>
    <w:rsid w:val="00326402"/>
    <w:rsid w:val="0032721C"/>
    <w:rsid w:val="003343B1"/>
    <w:rsid w:val="00334F7E"/>
    <w:rsid w:val="003354BE"/>
    <w:rsid w:val="00335E8C"/>
    <w:rsid w:val="0034057C"/>
    <w:rsid w:val="00340E9A"/>
    <w:rsid w:val="00341D57"/>
    <w:rsid w:val="00341DCE"/>
    <w:rsid w:val="00342827"/>
    <w:rsid w:val="00342ED8"/>
    <w:rsid w:val="003444EE"/>
    <w:rsid w:val="00351AC6"/>
    <w:rsid w:val="00351B99"/>
    <w:rsid w:val="0035378B"/>
    <w:rsid w:val="00354F76"/>
    <w:rsid w:val="0036261D"/>
    <w:rsid w:val="00363172"/>
    <w:rsid w:val="00366DCC"/>
    <w:rsid w:val="003672F9"/>
    <w:rsid w:val="00367470"/>
    <w:rsid w:val="00367508"/>
    <w:rsid w:val="003703F3"/>
    <w:rsid w:val="00374B0F"/>
    <w:rsid w:val="00376D6F"/>
    <w:rsid w:val="00381EB3"/>
    <w:rsid w:val="00383FDD"/>
    <w:rsid w:val="00385DC2"/>
    <w:rsid w:val="003920E2"/>
    <w:rsid w:val="00394BF7"/>
    <w:rsid w:val="0039637F"/>
    <w:rsid w:val="00396ECF"/>
    <w:rsid w:val="00396FF5"/>
    <w:rsid w:val="003A1E29"/>
    <w:rsid w:val="003A449C"/>
    <w:rsid w:val="003A492F"/>
    <w:rsid w:val="003A4FCD"/>
    <w:rsid w:val="003B6A29"/>
    <w:rsid w:val="003C03E5"/>
    <w:rsid w:val="003C0840"/>
    <w:rsid w:val="003C1558"/>
    <w:rsid w:val="003C5B18"/>
    <w:rsid w:val="003C78C7"/>
    <w:rsid w:val="003D3DE5"/>
    <w:rsid w:val="003D41CB"/>
    <w:rsid w:val="003D6B1B"/>
    <w:rsid w:val="003E55E0"/>
    <w:rsid w:val="003E7509"/>
    <w:rsid w:val="003E7BAE"/>
    <w:rsid w:val="003F5D20"/>
    <w:rsid w:val="003F61FF"/>
    <w:rsid w:val="003F64C4"/>
    <w:rsid w:val="003F6F25"/>
    <w:rsid w:val="0040019A"/>
    <w:rsid w:val="00402F0D"/>
    <w:rsid w:val="00406C05"/>
    <w:rsid w:val="00407608"/>
    <w:rsid w:val="004116F4"/>
    <w:rsid w:val="00412540"/>
    <w:rsid w:val="004137DA"/>
    <w:rsid w:val="00413B06"/>
    <w:rsid w:val="00414601"/>
    <w:rsid w:val="0041737A"/>
    <w:rsid w:val="00421463"/>
    <w:rsid w:val="00427BAA"/>
    <w:rsid w:val="00432F7A"/>
    <w:rsid w:val="00433220"/>
    <w:rsid w:val="00436081"/>
    <w:rsid w:val="0043795B"/>
    <w:rsid w:val="00440906"/>
    <w:rsid w:val="00441C97"/>
    <w:rsid w:val="00442E72"/>
    <w:rsid w:val="00445496"/>
    <w:rsid w:val="004466A6"/>
    <w:rsid w:val="00451175"/>
    <w:rsid w:val="00451BF5"/>
    <w:rsid w:val="00456489"/>
    <w:rsid w:val="0045654B"/>
    <w:rsid w:val="0045797B"/>
    <w:rsid w:val="00457B5A"/>
    <w:rsid w:val="0046127D"/>
    <w:rsid w:val="00461AF8"/>
    <w:rsid w:val="00461B3B"/>
    <w:rsid w:val="00467508"/>
    <w:rsid w:val="0047055E"/>
    <w:rsid w:val="00470606"/>
    <w:rsid w:val="00475D81"/>
    <w:rsid w:val="00476D32"/>
    <w:rsid w:val="00476D69"/>
    <w:rsid w:val="004826A5"/>
    <w:rsid w:val="00484E16"/>
    <w:rsid w:val="004860AA"/>
    <w:rsid w:val="00492540"/>
    <w:rsid w:val="00494408"/>
    <w:rsid w:val="00494A67"/>
    <w:rsid w:val="004973AA"/>
    <w:rsid w:val="00497582"/>
    <w:rsid w:val="004A6E6E"/>
    <w:rsid w:val="004B68F0"/>
    <w:rsid w:val="004C194D"/>
    <w:rsid w:val="004C242B"/>
    <w:rsid w:val="004C2B2C"/>
    <w:rsid w:val="004C4ECF"/>
    <w:rsid w:val="004C516F"/>
    <w:rsid w:val="004C7BAB"/>
    <w:rsid w:val="004D0257"/>
    <w:rsid w:val="004D190F"/>
    <w:rsid w:val="004D1C79"/>
    <w:rsid w:val="004D32EC"/>
    <w:rsid w:val="004D4E0D"/>
    <w:rsid w:val="004D5EF1"/>
    <w:rsid w:val="004E156F"/>
    <w:rsid w:val="004E16A4"/>
    <w:rsid w:val="004E2887"/>
    <w:rsid w:val="004E32AF"/>
    <w:rsid w:val="004E4D39"/>
    <w:rsid w:val="004E61A7"/>
    <w:rsid w:val="004F2137"/>
    <w:rsid w:val="004F7577"/>
    <w:rsid w:val="00501CCD"/>
    <w:rsid w:val="00504E20"/>
    <w:rsid w:val="00504F15"/>
    <w:rsid w:val="005108AC"/>
    <w:rsid w:val="005113B6"/>
    <w:rsid w:val="0051187C"/>
    <w:rsid w:val="00511FC5"/>
    <w:rsid w:val="00520328"/>
    <w:rsid w:val="00520C18"/>
    <w:rsid w:val="00521F81"/>
    <w:rsid w:val="00522DEA"/>
    <w:rsid w:val="00523752"/>
    <w:rsid w:val="0052505D"/>
    <w:rsid w:val="005311FF"/>
    <w:rsid w:val="00531C20"/>
    <w:rsid w:val="00532855"/>
    <w:rsid w:val="00532ED3"/>
    <w:rsid w:val="00533910"/>
    <w:rsid w:val="005353F6"/>
    <w:rsid w:val="00536920"/>
    <w:rsid w:val="00537DA9"/>
    <w:rsid w:val="005401CE"/>
    <w:rsid w:val="00544CB1"/>
    <w:rsid w:val="00545754"/>
    <w:rsid w:val="00545914"/>
    <w:rsid w:val="00547FEE"/>
    <w:rsid w:val="0055259C"/>
    <w:rsid w:val="00556338"/>
    <w:rsid w:val="0056091A"/>
    <w:rsid w:val="00564A66"/>
    <w:rsid w:val="00565B0A"/>
    <w:rsid w:val="00573AA5"/>
    <w:rsid w:val="00573DD0"/>
    <w:rsid w:val="00576297"/>
    <w:rsid w:val="005808B0"/>
    <w:rsid w:val="005817EC"/>
    <w:rsid w:val="00581C06"/>
    <w:rsid w:val="0058373B"/>
    <w:rsid w:val="00587E1B"/>
    <w:rsid w:val="00592BBC"/>
    <w:rsid w:val="005A2F1D"/>
    <w:rsid w:val="005A34A0"/>
    <w:rsid w:val="005A5621"/>
    <w:rsid w:val="005A6B41"/>
    <w:rsid w:val="005A6CA4"/>
    <w:rsid w:val="005B0E44"/>
    <w:rsid w:val="005B4AE5"/>
    <w:rsid w:val="005B57E2"/>
    <w:rsid w:val="005B7AE7"/>
    <w:rsid w:val="005C3FF2"/>
    <w:rsid w:val="005C688A"/>
    <w:rsid w:val="005C694F"/>
    <w:rsid w:val="005D0A03"/>
    <w:rsid w:val="005D5360"/>
    <w:rsid w:val="005E3FBE"/>
    <w:rsid w:val="005F0E72"/>
    <w:rsid w:val="005F3D63"/>
    <w:rsid w:val="005F5FFB"/>
    <w:rsid w:val="005F799B"/>
    <w:rsid w:val="00600917"/>
    <w:rsid w:val="00601056"/>
    <w:rsid w:val="00601F29"/>
    <w:rsid w:val="00602E03"/>
    <w:rsid w:val="00603296"/>
    <w:rsid w:val="0060540B"/>
    <w:rsid w:val="00607161"/>
    <w:rsid w:val="00607A88"/>
    <w:rsid w:val="0061309F"/>
    <w:rsid w:val="00615EEC"/>
    <w:rsid w:val="0061664C"/>
    <w:rsid w:val="006212E4"/>
    <w:rsid w:val="006214FE"/>
    <w:rsid w:val="006257D6"/>
    <w:rsid w:val="0062711E"/>
    <w:rsid w:val="006313FA"/>
    <w:rsid w:val="00632DAF"/>
    <w:rsid w:val="00632DB7"/>
    <w:rsid w:val="006375BD"/>
    <w:rsid w:val="0064025B"/>
    <w:rsid w:val="00640802"/>
    <w:rsid w:val="00641E7F"/>
    <w:rsid w:val="00641FCC"/>
    <w:rsid w:val="00643B8D"/>
    <w:rsid w:val="00647C0C"/>
    <w:rsid w:val="0065086C"/>
    <w:rsid w:val="00652625"/>
    <w:rsid w:val="00656123"/>
    <w:rsid w:val="0065629D"/>
    <w:rsid w:val="0066002B"/>
    <w:rsid w:val="006619EA"/>
    <w:rsid w:val="00662375"/>
    <w:rsid w:val="00662A09"/>
    <w:rsid w:val="006661A6"/>
    <w:rsid w:val="006663CA"/>
    <w:rsid w:val="00666766"/>
    <w:rsid w:val="00671C48"/>
    <w:rsid w:val="00672401"/>
    <w:rsid w:val="00672745"/>
    <w:rsid w:val="00677E61"/>
    <w:rsid w:val="006924E1"/>
    <w:rsid w:val="00692B97"/>
    <w:rsid w:val="00696E70"/>
    <w:rsid w:val="0069707D"/>
    <w:rsid w:val="006A1C08"/>
    <w:rsid w:val="006A4A99"/>
    <w:rsid w:val="006A6FC7"/>
    <w:rsid w:val="006B07C0"/>
    <w:rsid w:val="006B12BA"/>
    <w:rsid w:val="006B22A9"/>
    <w:rsid w:val="006B3566"/>
    <w:rsid w:val="006B3650"/>
    <w:rsid w:val="006B7012"/>
    <w:rsid w:val="006B77D2"/>
    <w:rsid w:val="006C2510"/>
    <w:rsid w:val="006C4746"/>
    <w:rsid w:val="006C6B83"/>
    <w:rsid w:val="006D0624"/>
    <w:rsid w:val="006D4EEA"/>
    <w:rsid w:val="006E2AA9"/>
    <w:rsid w:val="006E33F7"/>
    <w:rsid w:val="006E517F"/>
    <w:rsid w:val="006F2DF2"/>
    <w:rsid w:val="006F3755"/>
    <w:rsid w:val="006F45B3"/>
    <w:rsid w:val="0070191C"/>
    <w:rsid w:val="00703E5A"/>
    <w:rsid w:val="00704660"/>
    <w:rsid w:val="00710A75"/>
    <w:rsid w:val="007133DF"/>
    <w:rsid w:val="00714DF9"/>
    <w:rsid w:val="0071723E"/>
    <w:rsid w:val="007231D7"/>
    <w:rsid w:val="00723D5A"/>
    <w:rsid w:val="007253DB"/>
    <w:rsid w:val="00726C02"/>
    <w:rsid w:val="00727A80"/>
    <w:rsid w:val="007311D9"/>
    <w:rsid w:val="0073147A"/>
    <w:rsid w:val="0073629F"/>
    <w:rsid w:val="00742C74"/>
    <w:rsid w:val="00743416"/>
    <w:rsid w:val="00754543"/>
    <w:rsid w:val="00755AB4"/>
    <w:rsid w:val="00756D94"/>
    <w:rsid w:val="00756ED6"/>
    <w:rsid w:val="00761114"/>
    <w:rsid w:val="00763D5F"/>
    <w:rsid w:val="00765AE6"/>
    <w:rsid w:val="0076784A"/>
    <w:rsid w:val="00770CED"/>
    <w:rsid w:val="00776529"/>
    <w:rsid w:val="0077752E"/>
    <w:rsid w:val="00781ED5"/>
    <w:rsid w:val="007821FF"/>
    <w:rsid w:val="00784B95"/>
    <w:rsid w:val="0078598D"/>
    <w:rsid w:val="00786BEE"/>
    <w:rsid w:val="00787A9F"/>
    <w:rsid w:val="00790A05"/>
    <w:rsid w:val="00790DC6"/>
    <w:rsid w:val="0079272B"/>
    <w:rsid w:val="00795F51"/>
    <w:rsid w:val="00796C0E"/>
    <w:rsid w:val="00797B4D"/>
    <w:rsid w:val="00797CF8"/>
    <w:rsid w:val="007A122D"/>
    <w:rsid w:val="007A4557"/>
    <w:rsid w:val="007B185E"/>
    <w:rsid w:val="007B2E2E"/>
    <w:rsid w:val="007B3E63"/>
    <w:rsid w:val="007B65AD"/>
    <w:rsid w:val="007B7238"/>
    <w:rsid w:val="007C0ACE"/>
    <w:rsid w:val="007C1D35"/>
    <w:rsid w:val="007C4A9B"/>
    <w:rsid w:val="007C557A"/>
    <w:rsid w:val="007C5C8A"/>
    <w:rsid w:val="007C675D"/>
    <w:rsid w:val="007D60CC"/>
    <w:rsid w:val="007E10F5"/>
    <w:rsid w:val="007E24AF"/>
    <w:rsid w:val="007E2904"/>
    <w:rsid w:val="007E4609"/>
    <w:rsid w:val="007E7079"/>
    <w:rsid w:val="007E7BF4"/>
    <w:rsid w:val="007F0262"/>
    <w:rsid w:val="007F1396"/>
    <w:rsid w:val="007F2A76"/>
    <w:rsid w:val="007F33A9"/>
    <w:rsid w:val="007F521C"/>
    <w:rsid w:val="007F5D19"/>
    <w:rsid w:val="007F7771"/>
    <w:rsid w:val="0080306C"/>
    <w:rsid w:val="0080499E"/>
    <w:rsid w:val="00804FA7"/>
    <w:rsid w:val="00805344"/>
    <w:rsid w:val="00810A5D"/>
    <w:rsid w:val="00812A8A"/>
    <w:rsid w:val="00817714"/>
    <w:rsid w:val="00821607"/>
    <w:rsid w:val="00822540"/>
    <w:rsid w:val="008225F3"/>
    <w:rsid w:val="00822B79"/>
    <w:rsid w:val="00830364"/>
    <w:rsid w:val="008304A3"/>
    <w:rsid w:val="0083200B"/>
    <w:rsid w:val="00834196"/>
    <w:rsid w:val="00834F9A"/>
    <w:rsid w:val="0084297B"/>
    <w:rsid w:val="00842A20"/>
    <w:rsid w:val="0084554B"/>
    <w:rsid w:val="008504FF"/>
    <w:rsid w:val="00853F57"/>
    <w:rsid w:val="00854F10"/>
    <w:rsid w:val="00856378"/>
    <w:rsid w:val="008567C7"/>
    <w:rsid w:val="008623BB"/>
    <w:rsid w:val="0086262E"/>
    <w:rsid w:val="00864A59"/>
    <w:rsid w:val="00864D70"/>
    <w:rsid w:val="00872850"/>
    <w:rsid w:val="00873BC4"/>
    <w:rsid w:val="008762E3"/>
    <w:rsid w:val="0087684A"/>
    <w:rsid w:val="00876F80"/>
    <w:rsid w:val="00887CA2"/>
    <w:rsid w:val="0089108A"/>
    <w:rsid w:val="008918C7"/>
    <w:rsid w:val="0089272F"/>
    <w:rsid w:val="008941D7"/>
    <w:rsid w:val="00897094"/>
    <w:rsid w:val="008A1A62"/>
    <w:rsid w:val="008A2FBC"/>
    <w:rsid w:val="008A38C9"/>
    <w:rsid w:val="008A3B9B"/>
    <w:rsid w:val="008A3CB4"/>
    <w:rsid w:val="008A7ECF"/>
    <w:rsid w:val="008B20E0"/>
    <w:rsid w:val="008B3314"/>
    <w:rsid w:val="008B4538"/>
    <w:rsid w:val="008B4C06"/>
    <w:rsid w:val="008B64DF"/>
    <w:rsid w:val="008B7D12"/>
    <w:rsid w:val="008C198D"/>
    <w:rsid w:val="008C43D6"/>
    <w:rsid w:val="008D273F"/>
    <w:rsid w:val="008D36FD"/>
    <w:rsid w:val="008D63CE"/>
    <w:rsid w:val="008D6D7A"/>
    <w:rsid w:val="008D6F1A"/>
    <w:rsid w:val="008D7F94"/>
    <w:rsid w:val="008E1640"/>
    <w:rsid w:val="008E3070"/>
    <w:rsid w:val="008E344C"/>
    <w:rsid w:val="008E514C"/>
    <w:rsid w:val="008E5578"/>
    <w:rsid w:val="008E697D"/>
    <w:rsid w:val="008F0C79"/>
    <w:rsid w:val="008F291B"/>
    <w:rsid w:val="008F47D0"/>
    <w:rsid w:val="008F4C4C"/>
    <w:rsid w:val="008F6182"/>
    <w:rsid w:val="00905BCD"/>
    <w:rsid w:val="0090680A"/>
    <w:rsid w:val="00912B43"/>
    <w:rsid w:val="009153FF"/>
    <w:rsid w:val="0091700D"/>
    <w:rsid w:val="00921E16"/>
    <w:rsid w:val="0092262C"/>
    <w:rsid w:val="00923B18"/>
    <w:rsid w:val="0092404D"/>
    <w:rsid w:val="00925BE3"/>
    <w:rsid w:val="009271C4"/>
    <w:rsid w:val="0092726B"/>
    <w:rsid w:val="009312FF"/>
    <w:rsid w:val="00931906"/>
    <w:rsid w:val="00934AC3"/>
    <w:rsid w:val="009350FF"/>
    <w:rsid w:val="0094149A"/>
    <w:rsid w:val="00941B51"/>
    <w:rsid w:val="00942E4F"/>
    <w:rsid w:val="00942F10"/>
    <w:rsid w:val="00943C22"/>
    <w:rsid w:val="009443E9"/>
    <w:rsid w:val="00945DEC"/>
    <w:rsid w:val="00947535"/>
    <w:rsid w:val="0095006E"/>
    <w:rsid w:val="00952719"/>
    <w:rsid w:val="00952A96"/>
    <w:rsid w:val="00952B43"/>
    <w:rsid w:val="009563C9"/>
    <w:rsid w:val="00957125"/>
    <w:rsid w:val="0095797D"/>
    <w:rsid w:val="0096201C"/>
    <w:rsid w:val="009638A5"/>
    <w:rsid w:val="0096599A"/>
    <w:rsid w:val="0097008E"/>
    <w:rsid w:val="0097195F"/>
    <w:rsid w:val="00971E9B"/>
    <w:rsid w:val="00972257"/>
    <w:rsid w:val="009769F9"/>
    <w:rsid w:val="0097745D"/>
    <w:rsid w:val="00982E86"/>
    <w:rsid w:val="00985559"/>
    <w:rsid w:val="00985C2C"/>
    <w:rsid w:val="00985F06"/>
    <w:rsid w:val="00992E51"/>
    <w:rsid w:val="00996D16"/>
    <w:rsid w:val="009A0B26"/>
    <w:rsid w:val="009A180B"/>
    <w:rsid w:val="009A1BE7"/>
    <w:rsid w:val="009A1F44"/>
    <w:rsid w:val="009A31AE"/>
    <w:rsid w:val="009B127E"/>
    <w:rsid w:val="009B44D6"/>
    <w:rsid w:val="009B6EFD"/>
    <w:rsid w:val="009C00B3"/>
    <w:rsid w:val="009C1159"/>
    <w:rsid w:val="009C5A69"/>
    <w:rsid w:val="009C6A58"/>
    <w:rsid w:val="009D2255"/>
    <w:rsid w:val="009D254F"/>
    <w:rsid w:val="009D3FE6"/>
    <w:rsid w:val="009D44FB"/>
    <w:rsid w:val="009E34C1"/>
    <w:rsid w:val="009E5633"/>
    <w:rsid w:val="009E768E"/>
    <w:rsid w:val="009F18CB"/>
    <w:rsid w:val="009F491E"/>
    <w:rsid w:val="009F7153"/>
    <w:rsid w:val="00A027F7"/>
    <w:rsid w:val="00A04613"/>
    <w:rsid w:val="00A068B2"/>
    <w:rsid w:val="00A077B7"/>
    <w:rsid w:val="00A12997"/>
    <w:rsid w:val="00A227FB"/>
    <w:rsid w:val="00A23955"/>
    <w:rsid w:val="00A23FFF"/>
    <w:rsid w:val="00A26CD4"/>
    <w:rsid w:val="00A3191B"/>
    <w:rsid w:val="00A34C1C"/>
    <w:rsid w:val="00A359D5"/>
    <w:rsid w:val="00A364EB"/>
    <w:rsid w:val="00A425A5"/>
    <w:rsid w:val="00A42AC0"/>
    <w:rsid w:val="00A43880"/>
    <w:rsid w:val="00A44A2C"/>
    <w:rsid w:val="00A44E0C"/>
    <w:rsid w:val="00A50B79"/>
    <w:rsid w:val="00A5458B"/>
    <w:rsid w:val="00A552B4"/>
    <w:rsid w:val="00A55AA4"/>
    <w:rsid w:val="00A6090E"/>
    <w:rsid w:val="00A6316F"/>
    <w:rsid w:val="00A63F2C"/>
    <w:rsid w:val="00A64FAE"/>
    <w:rsid w:val="00A663EC"/>
    <w:rsid w:val="00A667D1"/>
    <w:rsid w:val="00A67096"/>
    <w:rsid w:val="00A6756B"/>
    <w:rsid w:val="00A7044F"/>
    <w:rsid w:val="00A70AD4"/>
    <w:rsid w:val="00A70BE8"/>
    <w:rsid w:val="00A7182D"/>
    <w:rsid w:val="00A71A82"/>
    <w:rsid w:val="00A7377C"/>
    <w:rsid w:val="00A75BF6"/>
    <w:rsid w:val="00A75C9A"/>
    <w:rsid w:val="00A80B84"/>
    <w:rsid w:val="00A84A81"/>
    <w:rsid w:val="00A860BD"/>
    <w:rsid w:val="00AA46C9"/>
    <w:rsid w:val="00AA4C17"/>
    <w:rsid w:val="00AA7084"/>
    <w:rsid w:val="00AA7342"/>
    <w:rsid w:val="00AB235C"/>
    <w:rsid w:val="00AB4DBF"/>
    <w:rsid w:val="00AC1DC1"/>
    <w:rsid w:val="00AC3749"/>
    <w:rsid w:val="00AC4C9E"/>
    <w:rsid w:val="00AD67D8"/>
    <w:rsid w:val="00AD6E4A"/>
    <w:rsid w:val="00AD7011"/>
    <w:rsid w:val="00AD7CD6"/>
    <w:rsid w:val="00AE0B6C"/>
    <w:rsid w:val="00AE3052"/>
    <w:rsid w:val="00AE32EB"/>
    <w:rsid w:val="00AE3792"/>
    <w:rsid w:val="00AF4726"/>
    <w:rsid w:val="00AF6F55"/>
    <w:rsid w:val="00B03E8D"/>
    <w:rsid w:val="00B03E99"/>
    <w:rsid w:val="00B04AF8"/>
    <w:rsid w:val="00B04B20"/>
    <w:rsid w:val="00B052C3"/>
    <w:rsid w:val="00B1195D"/>
    <w:rsid w:val="00B121D6"/>
    <w:rsid w:val="00B2350E"/>
    <w:rsid w:val="00B37ED6"/>
    <w:rsid w:val="00B4353A"/>
    <w:rsid w:val="00B454EF"/>
    <w:rsid w:val="00B477CB"/>
    <w:rsid w:val="00B479AF"/>
    <w:rsid w:val="00B54BF5"/>
    <w:rsid w:val="00B55558"/>
    <w:rsid w:val="00B56C97"/>
    <w:rsid w:val="00B616DF"/>
    <w:rsid w:val="00B61F23"/>
    <w:rsid w:val="00B63B6C"/>
    <w:rsid w:val="00B64AD6"/>
    <w:rsid w:val="00B6654B"/>
    <w:rsid w:val="00B66F20"/>
    <w:rsid w:val="00B67B5B"/>
    <w:rsid w:val="00B80ADB"/>
    <w:rsid w:val="00B879A9"/>
    <w:rsid w:val="00B91837"/>
    <w:rsid w:val="00B9313A"/>
    <w:rsid w:val="00B95FE2"/>
    <w:rsid w:val="00B9669E"/>
    <w:rsid w:val="00BA1898"/>
    <w:rsid w:val="00BA2C71"/>
    <w:rsid w:val="00BA3190"/>
    <w:rsid w:val="00BA32A7"/>
    <w:rsid w:val="00BA54F8"/>
    <w:rsid w:val="00BA5A3C"/>
    <w:rsid w:val="00BA63E5"/>
    <w:rsid w:val="00BA6DF2"/>
    <w:rsid w:val="00BB1EE2"/>
    <w:rsid w:val="00BC019D"/>
    <w:rsid w:val="00BC0C68"/>
    <w:rsid w:val="00BC2400"/>
    <w:rsid w:val="00BC3E29"/>
    <w:rsid w:val="00BC6CF5"/>
    <w:rsid w:val="00BC7DBA"/>
    <w:rsid w:val="00BD13D7"/>
    <w:rsid w:val="00BD2584"/>
    <w:rsid w:val="00BD3E07"/>
    <w:rsid w:val="00BE16D2"/>
    <w:rsid w:val="00BE1E9C"/>
    <w:rsid w:val="00BE457A"/>
    <w:rsid w:val="00BE4FF9"/>
    <w:rsid w:val="00BF117E"/>
    <w:rsid w:val="00BF2065"/>
    <w:rsid w:val="00BF4A64"/>
    <w:rsid w:val="00BF5576"/>
    <w:rsid w:val="00BF629D"/>
    <w:rsid w:val="00C00525"/>
    <w:rsid w:val="00C02F68"/>
    <w:rsid w:val="00C03E55"/>
    <w:rsid w:val="00C059E0"/>
    <w:rsid w:val="00C05A8F"/>
    <w:rsid w:val="00C06C4F"/>
    <w:rsid w:val="00C07756"/>
    <w:rsid w:val="00C13351"/>
    <w:rsid w:val="00C14843"/>
    <w:rsid w:val="00C16219"/>
    <w:rsid w:val="00C1622F"/>
    <w:rsid w:val="00C242BA"/>
    <w:rsid w:val="00C24354"/>
    <w:rsid w:val="00C34BDC"/>
    <w:rsid w:val="00C34C8E"/>
    <w:rsid w:val="00C40C9F"/>
    <w:rsid w:val="00C41DE5"/>
    <w:rsid w:val="00C42C9D"/>
    <w:rsid w:val="00C43EC4"/>
    <w:rsid w:val="00C451DD"/>
    <w:rsid w:val="00C503BA"/>
    <w:rsid w:val="00C5293B"/>
    <w:rsid w:val="00C54C0D"/>
    <w:rsid w:val="00C61CCB"/>
    <w:rsid w:val="00C62802"/>
    <w:rsid w:val="00C66216"/>
    <w:rsid w:val="00C71BF7"/>
    <w:rsid w:val="00C74AB8"/>
    <w:rsid w:val="00C7546B"/>
    <w:rsid w:val="00C770A0"/>
    <w:rsid w:val="00C80C47"/>
    <w:rsid w:val="00C844FE"/>
    <w:rsid w:val="00C85823"/>
    <w:rsid w:val="00C8684B"/>
    <w:rsid w:val="00C86B60"/>
    <w:rsid w:val="00C872B3"/>
    <w:rsid w:val="00C876E8"/>
    <w:rsid w:val="00C90803"/>
    <w:rsid w:val="00C91652"/>
    <w:rsid w:val="00C94CAE"/>
    <w:rsid w:val="00C95ED0"/>
    <w:rsid w:val="00C969B7"/>
    <w:rsid w:val="00CA2481"/>
    <w:rsid w:val="00CA3B6A"/>
    <w:rsid w:val="00CA5B76"/>
    <w:rsid w:val="00CA764E"/>
    <w:rsid w:val="00CB177E"/>
    <w:rsid w:val="00CB236B"/>
    <w:rsid w:val="00CB394D"/>
    <w:rsid w:val="00CB4F8C"/>
    <w:rsid w:val="00CB7F0E"/>
    <w:rsid w:val="00CC6FEA"/>
    <w:rsid w:val="00CD142A"/>
    <w:rsid w:val="00CD1843"/>
    <w:rsid w:val="00CD3C2F"/>
    <w:rsid w:val="00CD4FF4"/>
    <w:rsid w:val="00CD57C1"/>
    <w:rsid w:val="00CD59D7"/>
    <w:rsid w:val="00CE0BD7"/>
    <w:rsid w:val="00CE1A90"/>
    <w:rsid w:val="00CE1EA6"/>
    <w:rsid w:val="00CE3DF5"/>
    <w:rsid w:val="00CE59C0"/>
    <w:rsid w:val="00CE5AAB"/>
    <w:rsid w:val="00CF3FFE"/>
    <w:rsid w:val="00CF6B3F"/>
    <w:rsid w:val="00D005DB"/>
    <w:rsid w:val="00D0086B"/>
    <w:rsid w:val="00D00F28"/>
    <w:rsid w:val="00D03A45"/>
    <w:rsid w:val="00D04C5D"/>
    <w:rsid w:val="00D078E3"/>
    <w:rsid w:val="00D1436B"/>
    <w:rsid w:val="00D149B5"/>
    <w:rsid w:val="00D15016"/>
    <w:rsid w:val="00D20E25"/>
    <w:rsid w:val="00D2322C"/>
    <w:rsid w:val="00D24CEB"/>
    <w:rsid w:val="00D253FD"/>
    <w:rsid w:val="00D26820"/>
    <w:rsid w:val="00D318DB"/>
    <w:rsid w:val="00D37C5E"/>
    <w:rsid w:val="00D42BBC"/>
    <w:rsid w:val="00D439CB"/>
    <w:rsid w:val="00D47530"/>
    <w:rsid w:val="00D53233"/>
    <w:rsid w:val="00D54280"/>
    <w:rsid w:val="00D56AB0"/>
    <w:rsid w:val="00D61121"/>
    <w:rsid w:val="00D61265"/>
    <w:rsid w:val="00D614FC"/>
    <w:rsid w:val="00D62F89"/>
    <w:rsid w:val="00D636C9"/>
    <w:rsid w:val="00D67FCE"/>
    <w:rsid w:val="00D7381A"/>
    <w:rsid w:val="00D7594E"/>
    <w:rsid w:val="00D805AB"/>
    <w:rsid w:val="00D80AB5"/>
    <w:rsid w:val="00D869AC"/>
    <w:rsid w:val="00D86F46"/>
    <w:rsid w:val="00D870C9"/>
    <w:rsid w:val="00D91B87"/>
    <w:rsid w:val="00DA01D9"/>
    <w:rsid w:val="00DA2655"/>
    <w:rsid w:val="00DA34C2"/>
    <w:rsid w:val="00DA3FF9"/>
    <w:rsid w:val="00DA43D2"/>
    <w:rsid w:val="00DB293B"/>
    <w:rsid w:val="00DB2E5D"/>
    <w:rsid w:val="00DB3309"/>
    <w:rsid w:val="00DB3A6D"/>
    <w:rsid w:val="00DB5FAC"/>
    <w:rsid w:val="00DB6D0E"/>
    <w:rsid w:val="00DB6E49"/>
    <w:rsid w:val="00DB7D1D"/>
    <w:rsid w:val="00DC127F"/>
    <w:rsid w:val="00DC4C38"/>
    <w:rsid w:val="00DC4D49"/>
    <w:rsid w:val="00DC6D1B"/>
    <w:rsid w:val="00DD2D7C"/>
    <w:rsid w:val="00DD572F"/>
    <w:rsid w:val="00DD5E86"/>
    <w:rsid w:val="00DD6EA4"/>
    <w:rsid w:val="00DD7544"/>
    <w:rsid w:val="00DD7726"/>
    <w:rsid w:val="00DE0EA3"/>
    <w:rsid w:val="00DE3841"/>
    <w:rsid w:val="00DE4041"/>
    <w:rsid w:val="00DE5D77"/>
    <w:rsid w:val="00DE64D8"/>
    <w:rsid w:val="00DF0580"/>
    <w:rsid w:val="00DF108A"/>
    <w:rsid w:val="00DF1226"/>
    <w:rsid w:val="00DF1934"/>
    <w:rsid w:val="00DF3425"/>
    <w:rsid w:val="00DF769D"/>
    <w:rsid w:val="00E0096E"/>
    <w:rsid w:val="00E07CFC"/>
    <w:rsid w:val="00E1292F"/>
    <w:rsid w:val="00E13C7B"/>
    <w:rsid w:val="00E225CF"/>
    <w:rsid w:val="00E2495B"/>
    <w:rsid w:val="00E24D78"/>
    <w:rsid w:val="00E27887"/>
    <w:rsid w:val="00E30BB0"/>
    <w:rsid w:val="00E3230D"/>
    <w:rsid w:val="00E32AFE"/>
    <w:rsid w:val="00E32EE0"/>
    <w:rsid w:val="00E33973"/>
    <w:rsid w:val="00E34E91"/>
    <w:rsid w:val="00E43C8D"/>
    <w:rsid w:val="00E45B14"/>
    <w:rsid w:val="00E45F76"/>
    <w:rsid w:val="00E45F81"/>
    <w:rsid w:val="00E46646"/>
    <w:rsid w:val="00E46AB9"/>
    <w:rsid w:val="00E47056"/>
    <w:rsid w:val="00E4748C"/>
    <w:rsid w:val="00E47B1F"/>
    <w:rsid w:val="00E515F3"/>
    <w:rsid w:val="00E53925"/>
    <w:rsid w:val="00E557BD"/>
    <w:rsid w:val="00E56F1D"/>
    <w:rsid w:val="00E571E4"/>
    <w:rsid w:val="00E603A2"/>
    <w:rsid w:val="00E65A24"/>
    <w:rsid w:val="00E65C62"/>
    <w:rsid w:val="00E67A76"/>
    <w:rsid w:val="00E705B0"/>
    <w:rsid w:val="00E739CE"/>
    <w:rsid w:val="00E74865"/>
    <w:rsid w:val="00E753CE"/>
    <w:rsid w:val="00E75AF1"/>
    <w:rsid w:val="00E80A3D"/>
    <w:rsid w:val="00E813B2"/>
    <w:rsid w:val="00E8602B"/>
    <w:rsid w:val="00E91230"/>
    <w:rsid w:val="00E93A58"/>
    <w:rsid w:val="00E96F9A"/>
    <w:rsid w:val="00E97202"/>
    <w:rsid w:val="00E97703"/>
    <w:rsid w:val="00EA0A7A"/>
    <w:rsid w:val="00EA5AF6"/>
    <w:rsid w:val="00EB1BE8"/>
    <w:rsid w:val="00EB561B"/>
    <w:rsid w:val="00EB796A"/>
    <w:rsid w:val="00EC556E"/>
    <w:rsid w:val="00EC7AE9"/>
    <w:rsid w:val="00ED5B92"/>
    <w:rsid w:val="00ED658A"/>
    <w:rsid w:val="00EE3E89"/>
    <w:rsid w:val="00EE4D1A"/>
    <w:rsid w:val="00EE6829"/>
    <w:rsid w:val="00EE6B7A"/>
    <w:rsid w:val="00EF2B64"/>
    <w:rsid w:val="00EF410E"/>
    <w:rsid w:val="00EF59D7"/>
    <w:rsid w:val="00F0700A"/>
    <w:rsid w:val="00F12F17"/>
    <w:rsid w:val="00F16399"/>
    <w:rsid w:val="00F17F6D"/>
    <w:rsid w:val="00F20395"/>
    <w:rsid w:val="00F23711"/>
    <w:rsid w:val="00F249FD"/>
    <w:rsid w:val="00F24B02"/>
    <w:rsid w:val="00F2590A"/>
    <w:rsid w:val="00F32767"/>
    <w:rsid w:val="00F361B0"/>
    <w:rsid w:val="00F36627"/>
    <w:rsid w:val="00F439F9"/>
    <w:rsid w:val="00F47CF4"/>
    <w:rsid w:val="00F50B7A"/>
    <w:rsid w:val="00F51964"/>
    <w:rsid w:val="00F54AB3"/>
    <w:rsid w:val="00F57710"/>
    <w:rsid w:val="00F61A7A"/>
    <w:rsid w:val="00F66178"/>
    <w:rsid w:val="00F66853"/>
    <w:rsid w:val="00F6747D"/>
    <w:rsid w:val="00F679FB"/>
    <w:rsid w:val="00F67DBE"/>
    <w:rsid w:val="00F707EF"/>
    <w:rsid w:val="00F734E9"/>
    <w:rsid w:val="00F73E40"/>
    <w:rsid w:val="00F74DB7"/>
    <w:rsid w:val="00F8189D"/>
    <w:rsid w:val="00F82FDF"/>
    <w:rsid w:val="00F8539D"/>
    <w:rsid w:val="00F858B6"/>
    <w:rsid w:val="00F85C36"/>
    <w:rsid w:val="00F85FBE"/>
    <w:rsid w:val="00F93452"/>
    <w:rsid w:val="00F95EC9"/>
    <w:rsid w:val="00F95F9A"/>
    <w:rsid w:val="00F95FA4"/>
    <w:rsid w:val="00F9728E"/>
    <w:rsid w:val="00FA0D5F"/>
    <w:rsid w:val="00FA1F3C"/>
    <w:rsid w:val="00FA412D"/>
    <w:rsid w:val="00FA4D7D"/>
    <w:rsid w:val="00FA7F69"/>
    <w:rsid w:val="00FB033E"/>
    <w:rsid w:val="00FB16D0"/>
    <w:rsid w:val="00FB53FF"/>
    <w:rsid w:val="00FB5E5B"/>
    <w:rsid w:val="00FC09B8"/>
    <w:rsid w:val="00FC16AA"/>
    <w:rsid w:val="00FC34E4"/>
    <w:rsid w:val="00FD0C3A"/>
    <w:rsid w:val="00FD1A8F"/>
    <w:rsid w:val="00FD2E49"/>
    <w:rsid w:val="00FD4280"/>
    <w:rsid w:val="00FD4A18"/>
    <w:rsid w:val="00FD5751"/>
    <w:rsid w:val="00FE44DD"/>
    <w:rsid w:val="00FE4895"/>
    <w:rsid w:val="00FE6A74"/>
    <w:rsid w:val="00FE742A"/>
    <w:rsid w:val="00FE747C"/>
    <w:rsid w:val="00FF0B31"/>
    <w:rsid w:val="00FF1985"/>
    <w:rsid w:val="00FF41DF"/>
    <w:rsid w:val="00FF6B3D"/>
    <w:rsid w:val="00FF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79CE54C"/>
  <w15:chartTrackingRefBased/>
  <w15:docId w15:val="{E3B17430-EF61-4139-AAED-3F78D092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633"/>
  </w:style>
  <w:style w:type="paragraph" w:styleId="Footer">
    <w:name w:val="footer"/>
    <w:basedOn w:val="Normal"/>
    <w:link w:val="FooterChar"/>
    <w:uiPriority w:val="99"/>
    <w:unhideWhenUsed/>
    <w:rsid w:val="009E5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633"/>
  </w:style>
  <w:style w:type="character" w:customStyle="1" w:styleId="fontstyle01">
    <w:name w:val="fontstyle01"/>
    <w:basedOn w:val="DefaultParagraphFont"/>
    <w:rsid w:val="00A34C1C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Dropbox%20(REV%20Staff)\REV%20Staff%20Team%20Folder\Administrative%20Folder\REV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REV Letterhead Template</Template>
  <TotalTime>1</TotalTime>
  <Pages>1</Pages>
  <Words>165</Words>
  <Characters>940</Characters>
  <Application>Microsoft Office Word</Application>
  <DocSecurity>4</DocSecurity>
  <Lines>37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Anderson, Holly</cp:lastModifiedBy>
  <cp:revision>2</cp:revision>
  <dcterms:created xsi:type="dcterms:W3CDTF">2021-08-17T21:21:00Z</dcterms:created>
  <dcterms:modified xsi:type="dcterms:W3CDTF">2021-08-17T21:21:00Z</dcterms:modified>
</cp:coreProperties>
</file>