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81D" w:rsidRDefault="0091540B">
      <w:pPr>
        <w:rPr>
          <w:rFonts w:ascii="Garamond" w:hAnsi="Garamond"/>
          <w:lang w:val="en-CA"/>
        </w:rPr>
      </w:pPr>
      <w:r w:rsidRPr="00CB28DD">
        <w:rPr>
          <w:rFonts w:ascii="Garamond" w:hAnsi="Garamond"/>
          <w:lang w:val="en-CA"/>
        </w:rPr>
        <w:fldChar w:fldCharType="begin"/>
      </w:r>
      <w:r w:rsidRPr="00CB28DD">
        <w:rPr>
          <w:rFonts w:ascii="Garamond" w:hAnsi="Garamond"/>
          <w:lang w:val="en-CA"/>
        </w:rPr>
        <w:instrText xml:space="preserve"> DATE \@ "MMMM d, yyyy" </w:instrText>
      </w:r>
      <w:r w:rsidRPr="00CB28DD">
        <w:rPr>
          <w:rFonts w:ascii="Garamond" w:hAnsi="Garamond"/>
          <w:lang w:val="en-CA"/>
        </w:rPr>
        <w:fldChar w:fldCharType="separate"/>
      </w:r>
      <w:r w:rsidR="00955550">
        <w:rPr>
          <w:rFonts w:ascii="Garamond" w:hAnsi="Garamond"/>
          <w:noProof/>
          <w:lang w:val="en-CA"/>
        </w:rPr>
        <w:t>July 12, 2018</w:t>
      </w:r>
      <w:r w:rsidRPr="00CB28DD">
        <w:rPr>
          <w:rFonts w:ascii="Garamond" w:hAnsi="Garamond"/>
          <w:lang w:val="en-CA"/>
        </w:rPr>
        <w:fldChar w:fldCharType="end"/>
      </w:r>
    </w:p>
    <w:p w:rsidR="00955550" w:rsidRPr="00825535" w:rsidRDefault="00955550" w:rsidP="00955550">
      <w:pPr>
        <w:rPr>
          <w:rFonts w:ascii="Garamond" w:hAnsi="Garamond"/>
          <w:lang w:val="en-CA"/>
        </w:rPr>
      </w:pPr>
    </w:p>
    <w:p w:rsidR="00955550" w:rsidRPr="00825535" w:rsidRDefault="00955550" w:rsidP="00955550">
      <w:pPr>
        <w:rPr>
          <w:rFonts w:ascii="Garamond" w:hAnsi="Garamond" w:cs="TimesNewRomanPSMT"/>
        </w:rPr>
      </w:pPr>
      <w:r w:rsidRPr="00825535">
        <w:rPr>
          <w:rFonts w:ascii="Garamond" w:hAnsi="Garamond" w:cs="TimesNewRomanPSMT"/>
        </w:rPr>
        <w:t>Mrs. Judith Whitney, Clerk</w:t>
      </w:r>
    </w:p>
    <w:p w:rsidR="00955550" w:rsidRPr="00825535" w:rsidRDefault="00955550" w:rsidP="00955550">
      <w:pPr>
        <w:rPr>
          <w:rFonts w:ascii="Garamond" w:hAnsi="Garamond" w:cs="TimesNewRomanPSMT"/>
        </w:rPr>
      </w:pPr>
      <w:r w:rsidRPr="00825535">
        <w:rPr>
          <w:rFonts w:ascii="Garamond" w:hAnsi="Garamond" w:cs="TimesNewRomanPSMT"/>
        </w:rPr>
        <w:t>Vermont Public Utility Commission</w:t>
      </w:r>
    </w:p>
    <w:p w:rsidR="00955550" w:rsidRPr="00825535" w:rsidRDefault="00955550" w:rsidP="00955550">
      <w:pPr>
        <w:rPr>
          <w:rFonts w:ascii="Garamond" w:hAnsi="Garamond" w:cs="TimesNewRomanPSMT"/>
        </w:rPr>
      </w:pPr>
      <w:r w:rsidRPr="00825535">
        <w:rPr>
          <w:rFonts w:ascii="Garamond" w:hAnsi="Garamond" w:cs="TimesNewRomanPSMT"/>
        </w:rPr>
        <w:t>112 State Street</w:t>
      </w:r>
    </w:p>
    <w:p w:rsidR="00955550" w:rsidRPr="00825535" w:rsidRDefault="00955550" w:rsidP="00955550">
      <w:pPr>
        <w:rPr>
          <w:rFonts w:ascii="Garamond" w:hAnsi="Garamond" w:cs="TimesNewRomanPSMT"/>
        </w:rPr>
      </w:pPr>
      <w:r w:rsidRPr="00825535">
        <w:rPr>
          <w:rFonts w:ascii="Garamond" w:hAnsi="Garamond" w:cs="TimesNewRomanPSMT"/>
        </w:rPr>
        <w:t>Drawer 20</w:t>
      </w:r>
    </w:p>
    <w:p w:rsidR="00955550" w:rsidRPr="00825535" w:rsidRDefault="00955550" w:rsidP="00955550">
      <w:pPr>
        <w:rPr>
          <w:rFonts w:ascii="Garamond" w:hAnsi="Garamond"/>
          <w:noProof/>
          <w:lang w:val="en-CA"/>
        </w:rPr>
      </w:pPr>
      <w:r w:rsidRPr="00825535">
        <w:rPr>
          <w:rFonts w:ascii="Garamond" w:hAnsi="Garamond" w:cs="TimesNewRomanPSMT"/>
        </w:rPr>
        <w:t>Montpelier, VT 05620</w:t>
      </w:r>
    </w:p>
    <w:p w:rsidR="00955550" w:rsidRPr="00825535" w:rsidRDefault="00955550" w:rsidP="00955550">
      <w:pPr>
        <w:rPr>
          <w:rFonts w:ascii="Garamond" w:hAnsi="Garamond"/>
          <w:lang w:val="en-CA"/>
        </w:rPr>
      </w:pPr>
    </w:p>
    <w:p w:rsidR="00955550" w:rsidRPr="00825535" w:rsidRDefault="00955550" w:rsidP="00955550">
      <w:pPr>
        <w:rPr>
          <w:rFonts w:ascii="Garamond" w:hAnsi="Garamond"/>
        </w:rPr>
      </w:pPr>
      <w:r w:rsidRPr="00825535">
        <w:rPr>
          <w:rFonts w:ascii="Garamond" w:hAnsi="Garamond"/>
        </w:rPr>
        <w:tab/>
        <w:t>Re:</w:t>
      </w:r>
      <w:r w:rsidRPr="00825535">
        <w:rPr>
          <w:rFonts w:ascii="Garamond" w:hAnsi="Garamond"/>
        </w:rPr>
        <w:tab/>
        <w:t>Chelsea Solar Petition for CPG</w:t>
      </w:r>
    </w:p>
    <w:p w:rsidR="00955550" w:rsidRPr="00825535" w:rsidRDefault="00955550" w:rsidP="00955550">
      <w:pPr>
        <w:rPr>
          <w:rFonts w:ascii="Garamond" w:hAnsi="Garamond"/>
        </w:rPr>
      </w:pPr>
      <w:r w:rsidRPr="00825535">
        <w:rPr>
          <w:rFonts w:ascii="Garamond" w:hAnsi="Garamond"/>
        </w:rPr>
        <w:tab/>
      </w:r>
      <w:r w:rsidRPr="00825535">
        <w:rPr>
          <w:rFonts w:ascii="Garamond" w:hAnsi="Garamond"/>
        </w:rPr>
        <w:tab/>
      </w:r>
      <w:r w:rsidRPr="00825535">
        <w:rPr>
          <w:rFonts w:ascii="Garamond" w:hAnsi="Garamond" w:cs="TimesNewRomanPSMT"/>
        </w:rPr>
        <w:t>PUC Case # 17-5024-PET</w:t>
      </w:r>
    </w:p>
    <w:p w:rsidR="00955550" w:rsidRDefault="00955550" w:rsidP="00955550">
      <w:pPr>
        <w:rPr>
          <w:rFonts w:ascii="Garamond" w:hAnsi="Garamond"/>
        </w:rPr>
      </w:pPr>
    </w:p>
    <w:p w:rsidR="00955550" w:rsidRDefault="00955550" w:rsidP="00955550">
      <w:pPr>
        <w:rPr>
          <w:rFonts w:ascii="Garamond" w:hAnsi="Garamond"/>
        </w:rPr>
      </w:pPr>
      <w:r>
        <w:rPr>
          <w:rFonts w:ascii="Garamond" w:hAnsi="Garamond"/>
        </w:rPr>
        <w:t>Dear Ms. Whitney:</w:t>
      </w:r>
    </w:p>
    <w:p w:rsidR="00955550" w:rsidRDefault="00955550" w:rsidP="00955550">
      <w:pPr>
        <w:rPr>
          <w:rFonts w:ascii="Garamond" w:hAnsi="Garamond"/>
        </w:rPr>
      </w:pPr>
    </w:p>
    <w:p w:rsidR="00955550" w:rsidRDefault="00955550" w:rsidP="00955550">
      <w:pPr>
        <w:rPr>
          <w:rFonts w:ascii="Garamond" w:hAnsi="Garamond"/>
        </w:rPr>
      </w:pPr>
      <w:r>
        <w:rPr>
          <w:rFonts w:ascii="Garamond" w:hAnsi="Garamond"/>
        </w:rPr>
        <w:t xml:space="preserve">The Town of Bennington submits its </w:t>
      </w:r>
      <w:r>
        <w:rPr>
          <w:rFonts w:ascii="Garamond" w:hAnsi="Garamond"/>
        </w:rPr>
        <w:t xml:space="preserve">Opposition to Petitioner’s Motion Pursuant to V.R.C.P. 60(b). </w:t>
      </w:r>
    </w:p>
    <w:p w:rsidR="002B5EF1" w:rsidRDefault="002B5EF1" w:rsidP="00955550">
      <w:pPr>
        <w:rPr>
          <w:rFonts w:ascii="Garamond" w:hAnsi="Garamond"/>
        </w:rPr>
      </w:pPr>
    </w:p>
    <w:p w:rsidR="002B5EF1" w:rsidRPr="00825535" w:rsidRDefault="002B5EF1" w:rsidP="00955550">
      <w:pPr>
        <w:rPr>
          <w:rFonts w:ascii="Garamond" w:hAnsi="Garamond"/>
        </w:rPr>
      </w:pPr>
      <w:r>
        <w:rPr>
          <w:rFonts w:ascii="Garamond" w:hAnsi="Garamond"/>
        </w:rPr>
        <w:t>As always, please contact me with any concerns.</w:t>
      </w:r>
    </w:p>
    <w:p w:rsidR="00955550" w:rsidRPr="00825535" w:rsidRDefault="00955550" w:rsidP="00955550">
      <w:pPr>
        <w:ind w:firstLine="720"/>
        <w:rPr>
          <w:rFonts w:ascii="Garamond" w:hAnsi="Garamond"/>
        </w:rPr>
      </w:pPr>
      <w:r w:rsidRPr="00825535">
        <w:rPr>
          <w:rFonts w:ascii="Garamond" w:hAnsi="Garamond"/>
        </w:rPr>
        <w:tab/>
      </w:r>
    </w:p>
    <w:p w:rsidR="00955550" w:rsidRPr="00825535" w:rsidRDefault="00955550" w:rsidP="00955550">
      <w:pPr>
        <w:rPr>
          <w:rFonts w:ascii="Garamond" w:hAnsi="Garamond"/>
        </w:rPr>
      </w:pPr>
      <w:r>
        <w:rPr>
          <w:rFonts w:ascii="Garamond" w:hAnsi="Garamond"/>
        </w:rPr>
        <w:t>Sincerely,</w:t>
      </w:r>
    </w:p>
    <w:p w:rsidR="00955550" w:rsidRPr="00825535" w:rsidRDefault="00955550" w:rsidP="00955550">
      <w:pPr>
        <w:rPr>
          <w:rFonts w:ascii="Garamond" w:hAnsi="Garamond"/>
        </w:rPr>
      </w:pPr>
    </w:p>
    <w:p w:rsidR="00955550" w:rsidRPr="00825535" w:rsidRDefault="00955550" w:rsidP="00955550">
      <w:pPr>
        <w:rPr>
          <w:rFonts w:ascii="Garamond" w:hAnsi="Garamond"/>
        </w:rPr>
      </w:pPr>
    </w:p>
    <w:p w:rsidR="00955550" w:rsidRPr="001A421E" w:rsidRDefault="00955550" w:rsidP="00955550">
      <w:pPr>
        <w:rPr>
          <w:rFonts w:ascii="Garamond" w:hAnsi="Garamond"/>
          <w:i/>
        </w:rPr>
      </w:pPr>
      <w:r w:rsidRPr="001A421E">
        <w:rPr>
          <w:rFonts w:ascii="Garamond" w:hAnsi="Garamond"/>
          <w:i/>
        </w:rPr>
        <w:t>/s/Merrill E. Bent</w:t>
      </w:r>
    </w:p>
    <w:p w:rsidR="00955550" w:rsidRPr="00AD4B6B" w:rsidRDefault="00955550" w:rsidP="00955550">
      <w:pPr>
        <w:autoSpaceDE/>
        <w:autoSpaceDN/>
        <w:adjustRightInd/>
      </w:pPr>
      <w:r w:rsidRPr="00AD4B6B">
        <w:rPr>
          <w:rFonts w:ascii="Arial" w:hAnsi="Arial" w:cs="Arial"/>
          <w:color w:val="000000"/>
        </w:rPr>
        <w:br/>
      </w:r>
      <w:r w:rsidR="002B5EF1">
        <w:t>cc</w:t>
      </w:r>
      <w:r w:rsidR="002B5EF1">
        <w:tab/>
        <w:t>Service List</w:t>
      </w:r>
      <w:bookmarkStart w:id="0" w:name="_GoBack"/>
      <w:bookmarkEnd w:id="0"/>
    </w:p>
    <w:p w:rsidR="00B108FB" w:rsidRPr="00CB28DD" w:rsidRDefault="00B108FB" w:rsidP="00955550">
      <w:pPr>
        <w:rPr>
          <w:rFonts w:ascii="Garamond" w:hAnsi="Garamond"/>
        </w:rPr>
      </w:pPr>
    </w:p>
    <w:sectPr w:rsidR="00B108FB" w:rsidRPr="00CB28DD" w:rsidSect="00F032DF">
      <w:headerReference w:type="default" r:id="rId6"/>
      <w:headerReference w:type="first" r:id="rId7"/>
      <w:footerReference w:type="first" r:id="rId8"/>
      <w:pgSz w:w="12240" w:h="15840"/>
      <w:pgMar w:top="1440" w:right="1440" w:bottom="1440" w:left="1440" w:header="864" w:footer="245" w:gutter="0"/>
      <w:paperSrc w:first="14" w:other="14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550" w:rsidRDefault="00955550">
      <w:r>
        <w:separator/>
      </w:r>
    </w:p>
  </w:endnote>
  <w:endnote w:type="continuationSeparator" w:id="0">
    <w:p w:rsidR="00955550" w:rsidRDefault="00955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341A" w:rsidRDefault="009F341A" w:rsidP="009F341A"/>
  <w:p w:rsidR="00906E21" w:rsidRDefault="00906E21" w:rsidP="00906E21">
    <w:pPr>
      <w:tabs>
        <w:tab w:val="center" w:pos="4680"/>
      </w:tabs>
      <w:jc w:val="center"/>
      <w:rPr>
        <w:smallCaps/>
        <w:sz w:val="16"/>
        <w:szCs w:val="16"/>
      </w:rPr>
    </w:pPr>
    <w:r>
      <w:rPr>
        <w:smallCaps/>
        <w:sz w:val="16"/>
        <w:szCs w:val="16"/>
      </w:rPr>
      <w:t xml:space="preserve">Robert E. Woolmington    Edgar T. Campbell    Merrill E. </w:t>
    </w:r>
    <w:r w:rsidRPr="0095796C">
      <w:rPr>
        <w:smallCaps/>
        <w:sz w:val="16"/>
        <w:szCs w:val="16"/>
      </w:rPr>
      <w:t>Bent</w:t>
    </w:r>
    <w:r>
      <w:rPr>
        <w:smallCaps/>
        <w:sz w:val="16"/>
        <w:szCs w:val="16"/>
      </w:rPr>
      <w:t xml:space="preserve">    John d. Stasny </w:t>
    </w:r>
  </w:p>
  <w:p w:rsidR="00906E21" w:rsidRDefault="00906E21" w:rsidP="00906E21">
    <w:pPr>
      <w:tabs>
        <w:tab w:val="center" w:pos="4680"/>
      </w:tabs>
      <w:jc w:val="center"/>
      <w:rPr>
        <w:smallCaps/>
        <w:sz w:val="16"/>
        <w:szCs w:val="16"/>
      </w:rPr>
    </w:pPr>
    <w:r>
      <w:rPr>
        <w:smallCaps/>
        <w:sz w:val="16"/>
        <w:szCs w:val="16"/>
      </w:rPr>
      <w:t>Daniel j. Dubé</w:t>
    </w:r>
  </w:p>
  <w:p w:rsidR="00906E21" w:rsidRPr="000A46A6" w:rsidRDefault="00906E21" w:rsidP="00906E21">
    <w:pPr>
      <w:tabs>
        <w:tab w:val="center" w:pos="4680"/>
      </w:tabs>
      <w:jc w:val="center"/>
      <w:rPr>
        <w:smallCaps/>
        <w:sz w:val="16"/>
        <w:szCs w:val="16"/>
      </w:rPr>
    </w:pPr>
    <w:r>
      <w:rPr>
        <w:smallCaps/>
        <w:sz w:val="16"/>
        <w:szCs w:val="16"/>
      </w:rPr>
      <w:t xml:space="preserve"> </w:t>
    </w:r>
  </w:p>
  <w:p w:rsidR="00906E21" w:rsidRDefault="00906E21" w:rsidP="00906E21">
    <w:pPr>
      <w:tabs>
        <w:tab w:val="center" w:pos="4680"/>
      </w:tabs>
      <w:jc w:val="center"/>
      <w:rPr>
        <w:sz w:val="18"/>
        <w:szCs w:val="18"/>
        <w:vertAlign w:val="superscript"/>
      </w:rPr>
    </w:pPr>
    <w:r>
      <w:rPr>
        <w:sz w:val="18"/>
        <w:szCs w:val="18"/>
        <w:vertAlign w:val="superscript"/>
      </w:rPr>
      <w:t>______________________________________</w:t>
    </w:r>
  </w:p>
  <w:p w:rsidR="00070770" w:rsidRDefault="00070770" w:rsidP="00070770">
    <w:pPr>
      <w:tabs>
        <w:tab w:val="center" w:pos="4680"/>
      </w:tabs>
      <w:jc w:val="center"/>
      <w:rPr>
        <w:smallCaps/>
        <w:sz w:val="18"/>
        <w:szCs w:val="18"/>
      </w:rPr>
    </w:pPr>
  </w:p>
  <w:p w:rsidR="00070770" w:rsidRDefault="00070770" w:rsidP="00070770">
    <w:pPr>
      <w:jc w:val="center"/>
      <w:rPr>
        <w:sz w:val="16"/>
        <w:szCs w:val="16"/>
      </w:rPr>
    </w:pPr>
    <w:r>
      <w:rPr>
        <w:sz w:val="16"/>
        <w:szCs w:val="16"/>
      </w:rPr>
      <w:t xml:space="preserve"> 4900 MAIN STREET   P.O. BOX 2748   MANCHESTER CENTER, VT 05255-2748   802.362.2560    TELECOPIER 802.362.7109</w:t>
    </w:r>
  </w:p>
  <w:p w:rsidR="00B108FB" w:rsidRDefault="00B108F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550" w:rsidRDefault="00955550">
      <w:r>
        <w:separator/>
      </w:r>
    </w:p>
  </w:footnote>
  <w:footnote w:type="continuationSeparator" w:id="0">
    <w:p w:rsidR="00955550" w:rsidRDefault="009555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8FB" w:rsidRDefault="00B108FB">
    <w:pPr>
      <w:pStyle w:val="Header"/>
    </w:pPr>
  </w:p>
  <w:p w:rsidR="00B108FB" w:rsidRDefault="00B108F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E07" w:rsidRDefault="00B108FB" w:rsidP="00465E07">
    <w:pPr>
      <w:tabs>
        <w:tab w:val="center" w:pos="4680"/>
      </w:tabs>
      <w:rPr>
        <w:smallCaps/>
      </w:rPr>
    </w:pPr>
    <w:r>
      <w:rPr>
        <w:smallCaps/>
        <w:sz w:val="26"/>
        <w:szCs w:val="26"/>
      </w:rPr>
      <w:tab/>
    </w:r>
    <w:r w:rsidR="00465E07">
      <w:rPr>
        <w:smallCaps/>
        <w:sz w:val="26"/>
        <w:szCs w:val="26"/>
      </w:rPr>
      <w:t>Woolmington, Campbell, Bent &amp; Stasny, P.C</w:t>
    </w:r>
  </w:p>
  <w:p w:rsidR="00B108FB" w:rsidRDefault="00465E07" w:rsidP="00465E07">
    <w:pPr>
      <w:tabs>
        <w:tab w:val="center" w:pos="4680"/>
      </w:tabs>
      <w:rPr>
        <w:smallCaps/>
      </w:rPr>
    </w:pPr>
    <w:r>
      <w:rPr>
        <w:smallCaps/>
        <w:sz w:val="20"/>
      </w:rPr>
      <w:tab/>
      <w:t>Attorneys At Law</w:t>
    </w:r>
  </w:p>
  <w:p w:rsidR="00B108FB" w:rsidRDefault="00B108FB" w:rsidP="00D51F24">
    <w:pPr>
      <w:tabs>
        <w:tab w:val="center" w:pos="4680"/>
      </w:tabs>
    </w:pPr>
    <w:r>
      <w:tab/>
      <w:t>___________________________________________</w:t>
    </w:r>
  </w:p>
  <w:p w:rsidR="00EC152A" w:rsidRDefault="00EC152A" w:rsidP="00D51F24">
    <w:pPr>
      <w:tabs>
        <w:tab w:val="center" w:pos="4680"/>
      </w:tabs>
      <w:rPr>
        <w:sz w:val="20"/>
        <w:szCs w:val="20"/>
      </w:rPr>
    </w:pPr>
  </w:p>
  <w:p w:rsidR="00B108FB" w:rsidRPr="00555EA2" w:rsidRDefault="008D4568" w:rsidP="004614FF">
    <w:pPr>
      <w:ind w:left="5760" w:firstLine="720"/>
      <w:rPr>
        <w:sz w:val="20"/>
        <w:szCs w:val="20"/>
      </w:rPr>
    </w:pPr>
    <w:r w:rsidRPr="00555EA2">
      <w:rPr>
        <w:sz w:val="20"/>
        <w:szCs w:val="20"/>
      </w:rPr>
      <w:t>Merrill E. Bent</w:t>
    </w:r>
    <w:r w:rsidR="00555EA2">
      <w:rPr>
        <w:sz w:val="20"/>
        <w:szCs w:val="20"/>
      </w:rPr>
      <w:t>,</w:t>
    </w:r>
    <w:r w:rsidR="00B108FB" w:rsidRPr="00555EA2">
      <w:rPr>
        <w:sz w:val="20"/>
        <w:szCs w:val="20"/>
      </w:rPr>
      <w:t xml:space="preserve"> Esq.</w:t>
    </w:r>
  </w:p>
  <w:p w:rsidR="004C1F3C" w:rsidRDefault="004C1F3C" w:rsidP="004C1F3C">
    <w:pPr>
      <w:ind w:left="5760" w:firstLine="720"/>
      <w:rPr>
        <w:sz w:val="18"/>
        <w:szCs w:val="18"/>
      </w:rPr>
    </w:pPr>
    <w:r>
      <w:rPr>
        <w:sz w:val="18"/>
        <w:szCs w:val="18"/>
      </w:rPr>
      <w:t>*Also admitted in New York</w:t>
    </w:r>
  </w:p>
  <w:p w:rsidR="00B108FB" w:rsidRDefault="007E196F" w:rsidP="00D51F24">
    <w:pPr>
      <w:ind w:left="5760"/>
      <w:rPr>
        <w:sz w:val="18"/>
        <w:szCs w:val="18"/>
      </w:rPr>
    </w:pPr>
    <w:r>
      <w:rPr>
        <w:sz w:val="18"/>
        <w:szCs w:val="18"/>
      </w:rPr>
      <w:t xml:space="preserve">                M</w:t>
    </w:r>
    <w:r w:rsidR="008A5305">
      <w:rPr>
        <w:sz w:val="18"/>
        <w:szCs w:val="18"/>
      </w:rPr>
      <w:t>errill@greenmtlaw.com</w:t>
    </w:r>
  </w:p>
  <w:p w:rsidR="00B108FB" w:rsidRPr="00465E07" w:rsidRDefault="00B108FB" w:rsidP="00465E07">
    <w:pPr>
      <w:ind w:left="5040" w:firstLine="720"/>
      <w:rPr>
        <w:sz w:val="18"/>
        <w:szCs w:val="18"/>
      </w:rPr>
    </w:pPr>
    <w:r>
      <w:rPr>
        <w:sz w:val="18"/>
        <w:szCs w:val="18"/>
      </w:rPr>
      <w:t xml:space="preserve">                </w:t>
    </w:r>
    <w:smartTag w:uri="urn:schemas-microsoft-com:office:cs:smarttags" w:element="NumConvNp0">
      <w:smartTagPr>
        <w:attr w:name="val" w:val="802.362.2560"/>
        <w:attr w:name="sch" w:val="3"/>
      </w:smartTagPr>
      <w:r>
        <w:rPr>
          <w:sz w:val="18"/>
          <w:szCs w:val="18"/>
        </w:rPr>
        <w:t>802.362.2560</w:t>
      </w:r>
    </w:smartTag>
  </w:p>
  <w:p w:rsidR="00B108FB" w:rsidRDefault="00B108F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550"/>
    <w:rsid w:val="000033D4"/>
    <w:rsid w:val="00036D24"/>
    <w:rsid w:val="00070770"/>
    <w:rsid w:val="000F27B8"/>
    <w:rsid w:val="000F3425"/>
    <w:rsid w:val="00102EA6"/>
    <w:rsid w:val="00103B46"/>
    <w:rsid w:val="00151F2D"/>
    <w:rsid w:val="0015220A"/>
    <w:rsid w:val="001E3E0C"/>
    <w:rsid w:val="0020562A"/>
    <w:rsid w:val="0021196E"/>
    <w:rsid w:val="00262069"/>
    <w:rsid w:val="0027509B"/>
    <w:rsid w:val="00294091"/>
    <w:rsid w:val="002B5EF1"/>
    <w:rsid w:val="002E006A"/>
    <w:rsid w:val="002F027D"/>
    <w:rsid w:val="00360012"/>
    <w:rsid w:val="00396EC8"/>
    <w:rsid w:val="004614FF"/>
    <w:rsid w:val="00465E07"/>
    <w:rsid w:val="0047571E"/>
    <w:rsid w:val="004C1F3C"/>
    <w:rsid w:val="005278AD"/>
    <w:rsid w:val="00545440"/>
    <w:rsid w:val="005555C6"/>
    <w:rsid w:val="00555EA2"/>
    <w:rsid w:val="00577FAB"/>
    <w:rsid w:val="005A2650"/>
    <w:rsid w:val="005B2887"/>
    <w:rsid w:val="005C410A"/>
    <w:rsid w:val="005C6947"/>
    <w:rsid w:val="005D6547"/>
    <w:rsid w:val="00602647"/>
    <w:rsid w:val="00643B74"/>
    <w:rsid w:val="006724D0"/>
    <w:rsid w:val="00674AC7"/>
    <w:rsid w:val="006A0FB3"/>
    <w:rsid w:val="00736893"/>
    <w:rsid w:val="007E196F"/>
    <w:rsid w:val="007F6A98"/>
    <w:rsid w:val="0080481D"/>
    <w:rsid w:val="00831578"/>
    <w:rsid w:val="008719CD"/>
    <w:rsid w:val="008A5305"/>
    <w:rsid w:val="008D4568"/>
    <w:rsid w:val="00906E21"/>
    <w:rsid w:val="00913E39"/>
    <w:rsid w:val="0091540B"/>
    <w:rsid w:val="0092467E"/>
    <w:rsid w:val="00955550"/>
    <w:rsid w:val="0097578D"/>
    <w:rsid w:val="00981194"/>
    <w:rsid w:val="009A59EE"/>
    <w:rsid w:val="009C0146"/>
    <w:rsid w:val="009E6FBA"/>
    <w:rsid w:val="009F341A"/>
    <w:rsid w:val="00A26BB2"/>
    <w:rsid w:val="00A2716D"/>
    <w:rsid w:val="00AA34F2"/>
    <w:rsid w:val="00AC5D3E"/>
    <w:rsid w:val="00AE262C"/>
    <w:rsid w:val="00B0311D"/>
    <w:rsid w:val="00B03381"/>
    <w:rsid w:val="00B108FB"/>
    <w:rsid w:val="00B30435"/>
    <w:rsid w:val="00BB50F9"/>
    <w:rsid w:val="00BC4D6A"/>
    <w:rsid w:val="00C13786"/>
    <w:rsid w:val="00C369AD"/>
    <w:rsid w:val="00C963F8"/>
    <w:rsid w:val="00CB280C"/>
    <w:rsid w:val="00CB28DD"/>
    <w:rsid w:val="00D17D7E"/>
    <w:rsid w:val="00D51F24"/>
    <w:rsid w:val="00E46702"/>
    <w:rsid w:val="00E614F9"/>
    <w:rsid w:val="00EA102F"/>
    <w:rsid w:val="00EC152A"/>
    <w:rsid w:val="00F032DF"/>
    <w:rsid w:val="00F217F5"/>
    <w:rsid w:val="00F6415C"/>
    <w:rsid w:val="00FF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Np0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9E4D23-8496-4C94-BB48-9FF1D14E2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EnvelopeReturn">
    <w:name w:val="envelope return"/>
    <w:basedOn w:val="Normal"/>
    <w:rPr>
      <w:rFonts w:cs="Arial"/>
      <w:sz w:val="22"/>
      <w:szCs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91540B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9154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9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Office\Shared%20Templates\lhmeb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lhmeb.dot</Template>
  <TotalTime>1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WWBCBW</Company>
  <LinksUpToDate>false</LinksUpToDate>
  <CharactersWithSpaces>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Merrill Bent</dc:creator>
  <cp:keywords/>
  <cp:lastModifiedBy>Merrill Bent</cp:lastModifiedBy>
  <cp:revision>2</cp:revision>
  <cp:lastPrinted>1601-01-01T00:00:00Z</cp:lastPrinted>
  <dcterms:created xsi:type="dcterms:W3CDTF">2018-07-12T20:25:00Z</dcterms:created>
  <dcterms:modified xsi:type="dcterms:W3CDTF">2018-07-12T20:26:00Z</dcterms:modified>
</cp:coreProperties>
</file>