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4BC27" w14:textId="77777777" w:rsidR="00C202FC" w:rsidRDefault="00C202FC" w:rsidP="002D04B6">
      <w:pPr>
        <w:contextualSpacing/>
        <w:jc w:val="center"/>
      </w:pPr>
    </w:p>
    <w:p w14:paraId="55F31156" w14:textId="77777777" w:rsidR="002D04B6" w:rsidRDefault="002D04B6" w:rsidP="002D04B6">
      <w:pPr>
        <w:contextualSpacing/>
        <w:jc w:val="center"/>
      </w:pPr>
    </w:p>
    <w:p w14:paraId="68ED0308" w14:textId="77777777" w:rsidR="002D04B6" w:rsidRDefault="002D04B6" w:rsidP="002D04B6">
      <w:pPr>
        <w:contextualSpacing/>
        <w:jc w:val="center"/>
      </w:pPr>
    </w:p>
    <w:p w14:paraId="679A2E3C" w14:textId="77777777" w:rsidR="00AF14AA" w:rsidRDefault="00AF14AA" w:rsidP="00E20EA3">
      <w:pPr>
        <w:contextualSpacing/>
        <w:jc w:val="left"/>
        <w:rPr>
          <w:b/>
        </w:rPr>
      </w:pPr>
    </w:p>
    <w:p w14:paraId="20EC95F5" w14:textId="77777777" w:rsidR="00AF14AA" w:rsidRDefault="00AF14AA" w:rsidP="00E20EA3">
      <w:pPr>
        <w:contextualSpacing/>
        <w:jc w:val="left"/>
        <w:rPr>
          <w:b/>
        </w:rPr>
      </w:pPr>
    </w:p>
    <w:p w14:paraId="2F418988" w14:textId="77777777" w:rsidR="00151C91" w:rsidRDefault="00151C91" w:rsidP="00E20EA3">
      <w:pPr>
        <w:contextualSpacing/>
        <w:jc w:val="left"/>
        <w:rPr>
          <w:b/>
        </w:rPr>
      </w:pPr>
    </w:p>
    <w:p w14:paraId="004602B9" w14:textId="77777777" w:rsidR="00AF14AA" w:rsidRDefault="00AF14AA" w:rsidP="00E20EA3">
      <w:pPr>
        <w:contextualSpacing/>
        <w:jc w:val="left"/>
        <w:rPr>
          <w:b/>
        </w:rPr>
      </w:pPr>
    </w:p>
    <w:p w14:paraId="18E31E4B" w14:textId="77777777" w:rsidR="00151C91" w:rsidRDefault="00151C91" w:rsidP="00E20EA3">
      <w:pPr>
        <w:contextualSpacing/>
        <w:jc w:val="left"/>
        <w:rPr>
          <w:b/>
        </w:rPr>
      </w:pPr>
    </w:p>
    <w:p w14:paraId="5C0DE7BB" w14:textId="77777777" w:rsidR="002D04B6" w:rsidRPr="00E20EA3" w:rsidRDefault="0047525F" w:rsidP="00E20EA3">
      <w:pPr>
        <w:contextualSpacing/>
        <w:jc w:val="left"/>
        <w:rPr>
          <w:b/>
        </w:rPr>
      </w:pPr>
      <w:r>
        <w:rPr>
          <w:b/>
        </w:rPr>
        <w:t>Th</w:t>
      </w:r>
      <w:r w:rsidR="0004257D">
        <w:rPr>
          <w:b/>
        </w:rPr>
        <w:t>e document attached to this letter</w:t>
      </w:r>
      <w:r>
        <w:rPr>
          <w:b/>
        </w:rPr>
        <w:t xml:space="preserve"> was electronically filed using ePUC</w:t>
      </w:r>
    </w:p>
    <w:p w14:paraId="1C7FD9E4" w14:textId="77777777" w:rsidR="002D04B6" w:rsidRDefault="002D04B6" w:rsidP="002D04B6">
      <w:pPr>
        <w:contextualSpacing/>
        <w:jc w:val="center"/>
      </w:pPr>
    </w:p>
    <w:p w14:paraId="6FD6CD87" w14:textId="77777777" w:rsidR="002D04B6" w:rsidRDefault="002D04B6" w:rsidP="002D04B6">
      <w:pPr>
        <w:contextualSpacing/>
        <w:jc w:val="center"/>
      </w:pPr>
    </w:p>
    <w:p w14:paraId="1E979BBF" w14:textId="77777777" w:rsidR="00E20EA3" w:rsidRDefault="00E20EA3" w:rsidP="002D04B6">
      <w:pPr>
        <w:contextualSpacing/>
        <w:jc w:val="center"/>
      </w:pPr>
    </w:p>
    <w:p w14:paraId="393EB0D9" w14:textId="28D5C632" w:rsidR="002D04B6" w:rsidRDefault="00B313FB" w:rsidP="00B313FB">
      <w:pPr>
        <w:ind w:left="2880" w:firstLine="720"/>
        <w:contextualSpacing/>
        <w:jc w:val="center"/>
      </w:pPr>
      <w:r>
        <w:t>March</w:t>
      </w:r>
      <w:r w:rsidR="00CB0317">
        <w:t xml:space="preserve"> </w:t>
      </w:r>
      <w:r w:rsidR="00D31E06">
        <w:t>2</w:t>
      </w:r>
      <w:r w:rsidR="00E814AA">
        <w:t>, 201</w:t>
      </w:r>
      <w:r w:rsidR="00CB0317">
        <w:t>8</w:t>
      </w:r>
    </w:p>
    <w:p w14:paraId="35135318" w14:textId="77777777" w:rsidR="002E18A0" w:rsidRDefault="002E18A0" w:rsidP="002D04B6">
      <w:pPr>
        <w:contextualSpacing/>
        <w:jc w:val="center"/>
      </w:pPr>
    </w:p>
    <w:p w14:paraId="41678687" w14:textId="77777777" w:rsidR="002E18A0" w:rsidRDefault="002A7FFA" w:rsidP="002E18A0">
      <w:pPr>
        <w:contextualSpacing/>
        <w:jc w:val="left"/>
      </w:pPr>
      <w:r>
        <w:t>M</w:t>
      </w:r>
      <w:r w:rsidR="00D9030B">
        <w:t>s. Judith</w:t>
      </w:r>
      <w:r w:rsidR="000D3AC0">
        <w:t xml:space="preserve"> Whitney</w:t>
      </w:r>
      <w:r w:rsidR="0039550F">
        <w:t>,</w:t>
      </w:r>
      <w:r w:rsidR="000D3AC0">
        <w:t xml:space="preserve"> </w:t>
      </w:r>
      <w:r w:rsidR="002E18A0">
        <w:t>Clerk</w:t>
      </w:r>
    </w:p>
    <w:p w14:paraId="3BA0B578" w14:textId="77777777" w:rsidR="002E18A0" w:rsidRDefault="002A7FFA" w:rsidP="002E18A0">
      <w:pPr>
        <w:contextualSpacing/>
        <w:jc w:val="left"/>
      </w:pPr>
      <w:r>
        <w:t>Vermont Public Utility Commission</w:t>
      </w:r>
    </w:p>
    <w:p w14:paraId="1F5EA0ED" w14:textId="77777777" w:rsidR="002E18A0" w:rsidRDefault="002E18A0" w:rsidP="002E18A0">
      <w:pPr>
        <w:contextualSpacing/>
        <w:jc w:val="left"/>
      </w:pPr>
      <w:r>
        <w:t>112 State Street, Floor 4</w:t>
      </w:r>
      <w:bookmarkStart w:id="0" w:name="_GoBack"/>
      <w:bookmarkEnd w:id="0"/>
    </w:p>
    <w:p w14:paraId="0C505FE5" w14:textId="77777777" w:rsidR="002E18A0" w:rsidRDefault="002E18A0" w:rsidP="002E18A0">
      <w:pPr>
        <w:contextualSpacing/>
        <w:jc w:val="left"/>
      </w:pPr>
      <w:r>
        <w:t>Montpelier, Vermont 05620</w:t>
      </w:r>
    </w:p>
    <w:p w14:paraId="027B85B9" w14:textId="77777777" w:rsidR="002E18A0" w:rsidRDefault="002E18A0" w:rsidP="002E18A0">
      <w:pPr>
        <w:contextualSpacing/>
        <w:jc w:val="left"/>
      </w:pPr>
    </w:p>
    <w:p w14:paraId="57C5C027" w14:textId="77777777" w:rsidR="00AF595B" w:rsidRDefault="002E18A0" w:rsidP="002E18A0">
      <w:pPr>
        <w:ind w:left="720" w:hanging="720"/>
        <w:contextualSpacing/>
        <w:jc w:val="left"/>
      </w:pPr>
      <w:r>
        <w:t>Re:</w:t>
      </w:r>
      <w:r>
        <w:tab/>
      </w:r>
      <w:r w:rsidR="00AF595B">
        <w:t>Case No. 17-</w:t>
      </w:r>
      <w:r w:rsidR="00B313FB">
        <w:t>5024</w:t>
      </w:r>
      <w:r w:rsidR="00AB0E61">
        <w:t>-PET</w:t>
      </w:r>
      <w:r w:rsidR="00AF595B">
        <w:t xml:space="preserve"> </w:t>
      </w:r>
    </w:p>
    <w:p w14:paraId="58698FFB" w14:textId="77777777" w:rsidR="00AB0E61" w:rsidRDefault="00AB0E61" w:rsidP="00AB0E61">
      <w:pPr>
        <w:ind w:left="720"/>
        <w:contextualSpacing/>
        <w:jc w:val="left"/>
      </w:pPr>
      <w:r w:rsidRPr="00AB0E61">
        <w:t xml:space="preserve">Petition of </w:t>
      </w:r>
      <w:r w:rsidR="00B313FB">
        <w:t>Chelsea Solar, LLC</w:t>
      </w:r>
      <w:r w:rsidRPr="00AB0E61">
        <w:t>, pursuant to 30 V.S.A. § 248, for a Certificate of Public Good to authoriz</w:t>
      </w:r>
      <w:r w:rsidR="00B313FB">
        <w:t xml:space="preserve">ing the installation and operation of the “Chelsea Solar Project” a 2.0 MW solar electric generation facility located off Willow Road in Bennington, </w:t>
      </w:r>
      <w:r w:rsidRPr="00AB0E61">
        <w:t>Vermont</w:t>
      </w:r>
    </w:p>
    <w:p w14:paraId="64C56BAB" w14:textId="77777777" w:rsidR="002133AD" w:rsidRDefault="002133AD" w:rsidP="002E18A0">
      <w:pPr>
        <w:ind w:left="720" w:hanging="720"/>
        <w:contextualSpacing/>
        <w:jc w:val="left"/>
      </w:pPr>
    </w:p>
    <w:p w14:paraId="04C07703" w14:textId="77777777" w:rsidR="00E70836" w:rsidRDefault="000D3AC0" w:rsidP="00E70836">
      <w:pPr>
        <w:contextualSpacing/>
        <w:jc w:val="left"/>
      </w:pPr>
      <w:r>
        <w:t>Dear Ms. Whitney</w:t>
      </w:r>
      <w:r w:rsidR="002133AD">
        <w:t>:</w:t>
      </w:r>
    </w:p>
    <w:p w14:paraId="66A2532D" w14:textId="77777777" w:rsidR="00B313FB" w:rsidRDefault="00B313FB" w:rsidP="00AB0E6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14:paraId="7C5DE22D" w14:textId="107314B8" w:rsidR="00AB0E61" w:rsidRDefault="006275E7" w:rsidP="00AB0E6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ab/>
      </w:r>
      <w:r w:rsidR="00B313FB">
        <w:t xml:space="preserve">Please find attached the </w:t>
      </w:r>
      <w:r w:rsidR="00731782">
        <w:t xml:space="preserve">proposed </w:t>
      </w:r>
      <w:r w:rsidR="00B313FB">
        <w:t>schedule</w:t>
      </w:r>
      <w:r w:rsidR="00731782">
        <w:t xml:space="preserve"> </w:t>
      </w:r>
      <w:r>
        <w:t xml:space="preserve">for the instant case.  This schedule is supported by all </w:t>
      </w:r>
      <w:r w:rsidR="007F361C">
        <w:t>S</w:t>
      </w:r>
      <w:r>
        <w:t>tate parties as well as the Town of Bennington.</w:t>
      </w:r>
      <w:r w:rsidR="00B313FB">
        <w:t xml:space="preserve"> </w:t>
      </w:r>
    </w:p>
    <w:p w14:paraId="38BAC9B7" w14:textId="77777777" w:rsidR="00AB0E61" w:rsidRDefault="00AB0E61" w:rsidP="00777D87">
      <w:pPr>
        <w:contextualSpacing/>
        <w:jc w:val="left"/>
      </w:pPr>
    </w:p>
    <w:p w14:paraId="70D94493" w14:textId="77777777" w:rsidR="00AF595B" w:rsidRDefault="00AF595B" w:rsidP="00A9225D">
      <w:pPr>
        <w:spacing w:line="276" w:lineRule="auto"/>
        <w:ind w:left="2880" w:firstLine="720"/>
        <w:contextualSpacing/>
        <w:jc w:val="left"/>
      </w:pPr>
    </w:p>
    <w:p w14:paraId="5A28A619" w14:textId="77777777" w:rsidR="00A9225D" w:rsidRPr="006E152C" w:rsidRDefault="00A9225D" w:rsidP="00A9225D">
      <w:pPr>
        <w:spacing w:line="276" w:lineRule="auto"/>
        <w:ind w:left="2880" w:firstLine="720"/>
        <w:contextualSpacing/>
        <w:jc w:val="left"/>
      </w:pPr>
      <w:r w:rsidRPr="006E152C">
        <w:t>Sincerely,</w:t>
      </w:r>
    </w:p>
    <w:p w14:paraId="64790018" w14:textId="77777777" w:rsidR="00A9225D" w:rsidRPr="006E152C" w:rsidRDefault="00A9225D" w:rsidP="00A9225D">
      <w:pPr>
        <w:spacing w:line="276" w:lineRule="auto"/>
        <w:contextualSpacing/>
        <w:jc w:val="left"/>
      </w:pPr>
    </w:p>
    <w:p w14:paraId="110591F5" w14:textId="67C4A88F" w:rsidR="00A9225D" w:rsidRPr="007F361C" w:rsidRDefault="007F361C" w:rsidP="00A9225D">
      <w:pPr>
        <w:spacing w:line="276" w:lineRule="auto"/>
        <w:contextualSpacing/>
        <w:jc w:val="left"/>
        <w:rPr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  <w:u w:val="single"/>
        </w:rPr>
        <w:t>/s/ Traci Leibowitz</w:t>
      </w:r>
    </w:p>
    <w:p w14:paraId="1DBD1370" w14:textId="77777777" w:rsidR="006E152C" w:rsidRDefault="00A9225D" w:rsidP="00A9225D">
      <w:pPr>
        <w:spacing w:line="276" w:lineRule="auto"/>
        <w:contextualSpacing/>
        <w:jc w:val="left"/>
      </w:pPr>
      <w:r w:rsidRPr="006E152C">
        <w:tab/>
      </w:r>
      <w:r w:rsidRPr="006E152C">
        <w:tab/>
      </w:r>
      <w:r w:rsidRPr="006E152C">
        <w:tab/>
      </w:r>
      <w:r w:rsidRPr="006E152C">
        <w:tab/>
      </w:r>
      <w:r w:rsidRPr="006E152C">
        <w:tab/>
      </w:r>
      <w:r w:rsidR="006275E7">
        <w:t>Traci Leibowitz</w:t>
      </w:r>
    </w:p>
    <w:p w14:paraId="799F6256" w14:textId="77777777" w:rsidR="009432CF" w:rsidRDefault="009432CF" w:rsidP="00A9225D">
      <w:pPr>
        <w:spacing w:line="276" w:lineRule="auto"/>
        <w:contextualSpacing/>
        <w:jc w:val="left"/>
      </w:pPr>
      <w:r>
        <w:tab/>
      </w:r>
      <w:r>
        <w:tab/>
      </w:r>
      <w:r>
        <w:tab/>
      </w:r>
      <w:r>
        <w:tab/>
      </w:r>
      <w:r>
        <w:tab/>
      </w:r>
      <w:r w:rsidR="0047525F">
        <w:t>Special Counsel</w:t>
      </w:r>
    </w:p>
    <w:p w14:paraId="728C7559" w14:textId="77777777" w:rsidR="00C15A05" w:rsidRPr="006E152C" w:rsidRDefault="00C15A05" w:rsidP="00A9225D">
      <w:pPr>
        <w:spacing w:line="276" w:lineRule="auto"/>
        <w:contextualSpacing/>
        <w:jc w:val="left"/>
      </w:pPr>
    </w:p>
    <w:p w14:paraId="4B1C6923" w14:textId="77777777" w:rsidR="00C15A05" w:rsidRPr="006E152C" w:rsidRDefault="006E152C" w:rsidP="00F2354C">
      <w:pPr>
        <w:spacing w:line="276" w:lineRule="auto"/>
        <w:contextualSpacing/>
        <w:jc w:val="left"/>
      </w:pPr>
      <w:r>
        <w:t>cc:</w:t>
      </w:r>
      <w:r>
        <w:tab/>
      </w:r>
      <w:r w:rsidR="0060149B">
        <w:t>Parties of Record by ePUC</w:t>
      </w:r>
    </w:p>
    <w:p w14:paraId="1BFA32B1" w14:textId="77777777" w:rsidR="007850A8" w:rsidRDefault="007850A8" w:rsidP="002E18A0">
      <w:pPr>
        <w:contextualSpacing/>
        <w:jc w:val="left"/>
      </w:pPr>
    </w:p>
    <w:p w14:paraId="68777502" w14:textId="77777777" w:rsidR="00151C91" w:rsidRDefault="00151C91" w:rsidP="002E18A0">
      <w:pPr>
        <w:contextualSpacing/>
        <w:jc w:val="left"/>
      </w:pPr>
    </w:p>
    <w:p w14:paraId="49D0BD38" w14:textId="77777777" w:rsidR="00151C91" w:rsidRDefault="00151C91" w:rsidP="002E18A0">
      <w:pPr>
        <w:contextualSpacing/>
        <w:jc w:val="left"/>
      </w:pPr>
    </w:p>
    <w:sectPr w:rsidR="00151C91" w:rsidSect="00E32979">
      <w:headerReference w:type="default" r:id="rId6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2020A" w14:textId="77777777" w:rsidR="000B271E" w:rsidRDefault="000B271E" w:rsidP="00E70836">
      <w:pPr>
        <w:spacing w:after="0" w:line="240" w:lineRule="auto"/>
      </w:pPr>
      <w:r>
        <w:separator/>
      </w:r>
    </w:p>
  </w:endnote>
  <w:endnote w:type="continuationSeparator" w:id="0">
    <w:p w14:paraId="09D5BEB3" w14:textId="77777777" w:rsidR="000B271E" w:rsidRDefault="000B271E" w:rsidP="00E7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DF3BE" w14:textId="77777777" w:rsidR="000B271E" w:rsidRDefault="000B271E" w:rsidP="00E70836">
      <w:pPr>
        <w:spacing w:after="0" w:line="240" w:lineRule="auto"/>
      </w:pPr>
      <w:r>
        <w:separator/>
      </w:r>
    </w:p>
  </w:footnote>
  <w:footnote w:type="continuationSeparator" w:id="0">
    <w:p w14:paraId="3ED91B34" w14:textId="77777777" w:rsidR="000B271E" w:rsidRDefault="000B271E" w:rsidP="00E70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19081" w14:textId="77777777" w:rsidR="00E70836" w:rsidRDefault="007850A8">
    <w:pPr>
      <w:pStyle w:val="Header"/>
    </w:pPr>
    <w:r>
      <w:t>Judy Whitney</w:t>
    </w:r>
  </w:p>
  <w:p w14:paraId="77516EF7" w14:textId="77777777" w:rsidR="00E70836" w:rsidRDefault="007850A8">
    <w:pPr>
      <w:pStyle w:val="Header"/>
    </w:pPr>
    <w:r>
      <w:t>______, 2016</w:t>
    </w:r>
  </w:p>
  <w:p w14:paraId="0A1AEC39" w14:textId="77777777" w:rsidR="00E70836" w:rsidRDefault="00E70836">
    <w:pPr>
      <w:pStyle w:val="Header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 \* Arabic  \* MERGEFORMAT </w:instrText>
    </w:r>
    <w:r>
      <w:rPr>
        <w:b/>
      </w:rPr>
      <w:fldChar w:fldCharType="separate"/>
    </w:r>
    <w:r w:rsidR="00A6250D">
      <w:rPr>
        <w:b/>
        <w:noProof/>
      </w:rPr>
      <w:t>2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\* Arabic  \* MERGEFORMAT </w:instrText>
    </w:r>
    <w:r>
      <w:rPr>
        <w:b/>
      </w:rPr>
      <w:fldChar w:fldCharType="separate"/>
    </w:r>
    <w:r w:rsidR="00B8519F">
      <w:rPr>
        <w:b/>
        <w:noProof/>
      </w:rPr>
      <w:t>1</w:t>
    </w:r>
    <w:r>
      <w:rPr>
        <w:b/>
      </w:rPr>
      <w:fldChar w:fldCharType="end"/>
    </w:r>
  </w:p>
  <w:p w14:paraId="45E50F2A" w14:textId="77777777" w:rsidR="00E70836" w:rsidRDefault="00E708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1E"/>
    <w:rsid w:val="000357EE"/>
    <w:rsid w:val="0004257D"/>
    <w:rsid w:val="000B271E"/>
    <w:rsid w:val="000D3AC0"/>
    <w:rsid w:val="000F2A0F"/>
    <w:rsid w:val="00151C91"/>
    <w:rsid w:val="001534CC"/>
    <w:rsid w:val="00155136"/>
    <w:rsid w:val="001B315D"/>
    <w:rsid w:val="001D73CD"/>
    <w:rsid w:val="002133AD"/>
    <w:rsid w:val="002A7FFA"/>
    <w:rsid w:val="002C786A"/>
    <w:rsid w:val="002D04B6"/>
    <w:rsid w:val="002E18A0"/>
    <w:rsid w:val="00306108"/>
    <w:rsid w:val="00332C6D"/>
    <w:rsid w:val="0033754C"/>
    <w:rsid w:val="00374580"/>
    <w:rsid w:val="0039550F"/>
    <w:rsid w:val="003A2E7B"/>
    <w:rsid w:val="00402BC3"/>
    <w:rsid w:val="00407E89"/>
    <w:rsid w:val="00455B0A"/>
    <w:rsid w:val="0047525F"/>
    <w:rsid w:val="004A7B00"/>
    <w:rsid w:val="004B2186"/>
    <w:rsid w:val="004C46C7"/>
    <w:rsid w:val="00500CE9"/>
    <w:rsid w:val="005A471A"/>
    <w:rsid w:val="005D3DBC"/>
    <w:rsid w:val="0060149B"/>
    <w:rsid w:val="006275E7"/>
    <w:rsid w:val="00643FE2"/>
    <w:rsid w:val="006B789A"/>
    <w:rsid w:val="006E152C"/>
    <w:rsid w:val="006E15B7"/>
    <w:rsid w:val="00712F40"/>
    <w:rsid w:val="00731782"/>
    <w:rsid w:val="00777D87"/>
    <w:rsid w:val="00780C72"/>
    <w:rsid w:val="007850A8"/>
    <w:rsid w:val="007B774F"/>
    <w:rsid w:val="007F1945"/>
    <w:rsid w:val="007F361C"/>
    <w:rsid w:val="008A7C20"/>
    <w:rsid w:val="008D6F69"/>
    <w:rsid w:val="009432CF"/>
    <w:rsid w:val="00967BF6"/>
    <w:rsid w:val="00971648"/>
    <w:rsid w:val="00A6250D"/>
    <w:rsid w:val="00A66A47"/>
    <w:rsid w:val="00A9225D"/>
    <w:rsid w:val="00AB0E61"/>
    <w:rsid w:val="00AF14AA"/>
    <w:rsid w:val="00AF595B"/>
    <w:rsid w:val="00B313FB"/>
    <w:rsid w:val="00B8519F"/>
    <w:rsid w:val="00C06E60"/>
    <w:rsid w:val="00C15A05"/>
    <w:rsid w:val="00C202FC"/>
    <w:rsid w:val="00C26DBA"/>
    <w:rsid w:val="00C37997"/>
    <w:rsid w:val="00C41478"/>
    <w:rsid w:val="00C502A8"/>
    <w:rsid w:val="00CB0317"/>
    <w:rsid w:val="00CC20D9"/>
    <w:rsid w:val="00CF4CEC"/>
    <w:rsid w:val="00D31E06"/>
    <w:rsid w:val="00D605E2"/>
    <w:rsid w:val="00D861B5"/>
    <w:rsid w:val="00D9030B"/>
    <w:rsid w:val="00DD026F"/>
    <w:rsid w:val="00DF3FDA"/>
    <w:rsid w:val="00E20EA3"/>
    <w:rsid w:val="00E32979"/>
    <w:rsid w:val="00E70836"/>
    <w:rsid w:val="00E76458"/>
    <w:rsid w:val="00E814AA"/>
    <w:rsid w:val="00EA10AE"/>
    <w:rsid w:val="00F2354C"/>
    <w:rsid w:val="00F4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BE755"/>
  <w15:docId w15:val="{65603CB8-2C5E-48BE-B038-1B40676D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3" w:lineRule="atLeas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F69"/>
  </w:style>
  <w:style w:type="paragraph" w:styleId="Heading1">
    <w:name w:val="heading 1"/>
    <w:basedOn w:val="Normal"/>
    <w:next w:val="Normal"/>
    <w:link w:val="Heading1Char"/>
    <w:uiPriority w:val="9"/>
    <w:qFormat/>
    <w:rsid w:val="008D6F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4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0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836"/>
  </w:style>
  <w:style w:type="paragraph" w:styleId="Footer">
    <w:name w:val="footer"/>
    <w:basedOn w:val="Normal"/>
    <w:link w:val="FooterChar"/>
    <w:uiPriority w:val="99"/>
    <w:unhideWhenUsed/>
    <w:rsid w:val="00E70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SD\PSD%20-%20Cases\Dockets\17-0000s\17-4000s\17-4630-INV\Work%20Product\Letter%20Proposing%20Status%20Conferenc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Proposing Status Conference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Clark, Jake</dc:creator>
  <cp:lastModifiedBy>Leibowitz, Traci</cp:lastModifiedBy>
  <cp:revision>4</cp:revision>
  <cp:lastPrinted>2018-01-18T17:55:00Z</cp:lastPrinted>
  <dcterms:created xsi:type="dcterms:W3CDTF">2018-03-01T21:36:00Z</dcterms:created>
  <dcterms:modified xsi:type="dcterms:W3CDTF">2018-03-01T21:37:00Z</dcterms:modified>
</cp:coreProperties>
</file>